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88" w:rsidRDefault="00777A88">
      <w:pPr>
        <w:rPr>
          <w:b/>
        </w:rPr>
      </w:pPr>
      <w:r>
        <w:rPr>
          <w:b/>
        </w:rPr>
        <w:t xml:space="preserve">Web Pages’ </w:t>
      </w:r>
      <w:r w:rsidRPr="00A301B4">
        <w:rPr>
          <w:b/>
        </w:rPr>
        <w:t>Personal Room security (Force sign in)</w:t>
      </w:r>
      <w:r>
        <w:rPr>
          <w:b/>
        </w:rPr>
        <w:t xml:space="preserve"> [no protoype and visual]:</w:t>
      </w:r>
    </w:p>
    <w:p w:rsidR="00777A88" w:rsidRDefault="00777A88">
      <w:r>
        <w:t>In 64-bit W7 EE SP1 with Firefox v38.0.5 web browser on 7/3/2015:</w:t>
      </w:r>
    </w:p>
    <w:p w:rsidR="00777A88" w:rsidRDefault="00777A88">
      <w:r w:rsidRPr="008C7BA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i1025" type="#_x0000_t75" style="width:771.75pt;height:330.75pt;visibility:visible">
            <v:imagedata r:id="rId5" o:title=""/>
          </v:shape>
        </w:pict>
      </w:r>
    </w:p>
    <w:p w:rsidR="00777A88" w:rsidRDefault="00777A88">
      <w:pPr>
        <w:rPr>
          <w:color w:val="FF0000"/>
        </w:rPr>
      </w:pPr>
      <w:r w:rsidRPr="003558E7">
        <w:rPr>
          <w:color w:val="FF0000"/>
        </w:rPr>
        <w:t>Issues: Since I only have one WebEx account, I was unable to test by logging into another WebEx account to a different WebE</w:t>
      </w:r>
      <w:r>
        <w:rPr>
          <w:color w:val="FF0000"/>
        </w:rPr>
        <w:t>x</w:t>
      </w:r>
      <w:r w:rsidRPr="003558E7">
        <w:rPr>
          <w:color w:val="FF0000"/>
        </w:rPr>
        <w:t xml:space="preserve"> account's host's personal room as shown in my above screen shot/capture (note the “Join”, names, etc.).</w:t>
      </w:r>
    </w:p>
    <w:p w:rsidR="00777A88" w:rsidRDefault="00777A88">
      <w:pPr>
        <w:rPr>
          <w:color w:val="FF0000"/>
        </w:rPr>
      </w:pPr>
    </w:p>
    <w:p w:rsidR="00777A88" w:rsidRDefault="00777A88">
      <w:pPr>
        <w:rPr>
          <w:color w:val="FF0000"/>
        </w:rPr>
      </w:pPr>
      <w:r w:rsidRPr="008C7BAC">
        <w:rPr>
          <w:noProof/>
        </w:rPr>
        <w:pict>
          <v:shape id="Picture 8" o:spid="_x0000_i1026" type="#_x0000_t75" style="width:763.5pt;height:429pt;visibility:visible">
            <v:imagedata r:id="rId6" o:title=""/>
          </v:shape>
        </w:pict>
      </w:r>
    </w:p>
    <w:p w:rsidR="00777A88" w:rsidRDefault="00777A88">
      <w:pPr>
        <w:rPr>
          <w:color w:val="FF0000"/>
        </w:rPr>
      </w:pPr>
      <w:r>
        <w:rPr>
          <w:color w:val="FF0000"/>
        </w:rPr>
        <w:t xml:space="preserve">I used my Cisco account for my own personal room since I couldn’t reproduce this attendee scenario with my </w:t>
      </w:r>
      <w:hyperlink r:id="rId7" w:history="1">
        <w:r w:rsidRPr="005962FD">
          <w:rPr>
            <w:rStyle w:val="Hyperlink"/>
          </w:rPr>
          <w:t>https://gobeta.webex.com/join/phpi</w:t>
        </w:r>
      </w:hyperlink>
      <w:r>
        <w:rPr>
          <w:color w:val="FF0000"/>
        </w:rPr>
        <w:t>. I idled for over a couple hours and got:</w:t>
      </w:r>
    </w:p>
    <w:p w:rsidR="00777A88" w:rsidRDefault="00777A88">
      <w:pPr>
        <w:rPr>
          <w:color w:val="FF0000"/>
        </w:rPr>
      </w:pPr>
      <w:r w:rsidRPr="008C7BAC">
        <w:rPr>
          <w:noProof/>
        </w:rPr>
        <w:pict>
          <v:shape id="Picture 9" o:spid="_x0000_i1027" type="#_x0000_t75" style="width:763.5pt;height:429pt;visibility:visible">
            <v:imagedata r:id="rId8" o:title=""/>
          </v:shape>
        </w:pict>
      </w:r>
    </w:p>
    <w:p w:rsidR="00777A88" w:rsidRDefault="00777A88">
      <w:pPr>
        <w:rPr>
          <w:color w:val="FF0000"/>
        </w:rPr>
      </w:pPr>
      <w:r>
        <w:rPr>
          <w:color w:val="FF0000"/>
        </w:rPr>
        <w:t>It took me to another Cisco web site without a sign in page.</w:t>
      </w:r>
    </w:p>
    <w:p w:rsidR="00777A88" w:rsidRDefault="00777A88">
      <w:pPr>
        <w:rPr>
          <w:color w:val="FF0000"/>
        </w:rPr>
      </w:pPr>
    </w:p>
    <w:p w:rsidR="00777A88" w:rsidRDefault="00777A88">
      <w:pPr>
        <w:rPr>
          <w:color w:val="FF0000"/>
        </w:rPr>
      </w:pPr>
      <w:r w:rsidRPr="00E56C70">
        <w:rPr>
          <w:noProof/>
          <w:color w:val="FF0000"/>
        </w:rPr>
        <w:pict>
          <v:shape id="Picture 14" o:spid="_x0000_i1028" type="#_x0000_t75" style="width:771.75pt;height:403.5pt;visibility:visible">
            <v:imagedata r:id="rId9" o:title=""/>
          </v:shape>
        </w:pict>
      </w:r>
    </w:p>
    <w:p w:rsidR="00777A88" w:rsidRDefault="00777A88">
      <w:pPr>
        <w:rPr>
          <w:color w:val="FF0000"/>
        </w:rPr>
      </w:pPr>
      <w:r w:rsidRPr="00E56C70">
        <w:rPr>
          <w:noProof/>
          <w:color w:val="FF0000"/>
        </w:rPr>
        <w:pict>
          <v:shape id="Picture 13" o:spid="_x0000_i1029" type="#_x0000_t75" style="width:771.75pt;height:434.25pt;visibility:visible">
            <v:imagedata r:id="rId10" o:title=""/>
          </v:shape>
        </w:pict>
      </w:r>
    </w:p>
    <w:p w:rsidR="00777A88" w:rsidRDefault="00777A88">
      <w:pPr>
        <w:rPr>
          <w:color w:val="FF0000"/>
        </w:rPr>
      </w:pPr>
      <w:r>
        <w:rPr>
          <w:color w:val="FF0000"/>
        </w:rPr>
        <w:t>Issues:</w:t>
      </w:r>
    </w:p>
    <w:p w:rsidR="00777A88" w:rsidRDefault="00777A88" w:rsidP="002C7326">
      <w:pPr>
        <w:pStyle w:val="ListParagraph"/>
        <w:numPr>
          <w:ilvl w:val="0"/>
          <w:numId w:val="1"/>
        </w:numPr>
        <w:rPr>
          <w:color w:val="FF0000"/>
        </w:rPr>
      </w:pPr>
      <w:r w:rsidRPr="002C7326">
        <w:rPr>
          <w:color w:val="FF0000"/>
        </w:rPr>
        <w:t>I saw different texts and image differences</w:t>
      </w:r>
      <w:r>
        <w:rPr>
          <w:color w:val="FF0000"/>
        </w:rPr>
        <w:t>.</w:t>
      </w:r>
    </w:p>
    <w:p w:rsidR="00777A88" w:rsidRDefault="00777A88" w:rsidP="002C7326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 xml:space="preserve">I </w:t>
      </w:r>
      <w:r w:rsidRPr="002C7326">
        <w:rPr>
          <w:color w:val="FF0000"/>
        </w:rPr>
        <w:t>did not get a “Host has locked room.”</w:t>
      </w:r>
      <w:r>
        <w:rPr>
          <w:color w:val="FF0000"/>
        </w:rPr>
        <w:t xml:space="preserve"> message.</w:t>
      </w:r>
    </w:p>
    <w:p w:rsidR="00777A88" w:rsidRPr="002C7326" w:rsidRDefault="00777A88" w:rsidP="002C7326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Joining my own host’s personal room resulted no login as invited (guest/participant)s.</w:t>
      </w:r>
    </w:p>
    <w:p w:rsidR="00777A88" w:rsidRDefault="00777A88">
      <w:pPr>
        <w:rPr>
          <w:color w:val="FF0000"/>
        </w:rPr>
      </w:pPr>
      <w:r>
        <w:rPr>
          <w:color w:val="FF0000"/>
        </w:rPr>
        <w:br w:type="page"/>
      </w:r>
    </w:p>
    <w:p w:rsidR="00777A88" w:rsidRDefault="00777A88">
      <w:pPr>
        <w:rPr>
          <w:color w:val="FF0000"/>
        </w:rPr>
      </w:pPr>
      <w:r w:rsidRPr="00E56C70">
        <w:rPr>
          <w:noProof/>
          <w:color w:val="FF0000"/>
        </w:rPr>
        <w:pict>
          <v:shape id="Picture 5" o:spid="_x0000_i1030" type="#_x0000_t75" style="width:771.75pt;height:399pt;visibility:visible">
            <v:imagedata r:id="rId11" o:title=""/>
          </v:shape>
        </w:pict>
      </w:r>
    </w:p>
    <w:p w:rsidR="00777A88" w:rsidRDefault="00777A88">
      <w:pPr>
        <w:rPr>
          <w:color w:val="FF0000"/>
        </w:rPr>
      </w:pPr>
      <w:r>
        <w:rPr>
          <w:color w:val="FF0000"/>
        </w:rPr>
        <w:t>Issue: I do not get this “Users are now required to sign before entering your Personal Room.”</w:t>
      </w:r>
    </w:p>
    <w:p w:rsidR="00777A88" w:rsidRDefault="00777A88">
      <w:pPr>
        <w:rPr>
          <w:color w:val="FF0000"/>
        </w:rPr>
      </w:pPr>
    </w:p>
    <w:p w:rsidR="00777A88" w:rsidRDefault="00777A88">
      <w:pPr>
        <w:rPr>
          <w:b/>
          <w:color w:val="FF0000"/>
        </w:rPr>
      </w:pPr>
      <w:r w:rsidRPr="00A6386A">
        <w:rPr>
          <w:b/>
          <w:color w:val="FF0000"/>
        </w:rPr>
        <w:t>Overall Issues:</w:t>
      </w:r>
    </w:p>
    <w:p w:rsidR="00777A88" w:rsidRPr="00757C09" w:rsidRDefault="00777A88" w:rsidP="00E0593B">
      <w:pPr>
        <w:pStyle w:val="ListParagraph"/>
        <w:numPr>
          <w:ilvl w:val="0"/>
          <w:numId w:val="2"/>
        </w:numPr>
        <w:rPr>
          <w:color w:val="FF0000"/>
        </w:rPr>
      </w:pPr>
      <w:bookmarkStart w:id="0" w:name="_GoBack"/>
      <w:bookmarkEnd w:id="0"/>
      <w:r w:rsidRPr="00757C09">
        <w:rPr>
          <w:color w:val="FF0000"/>
        </w:rPr>
        <w:t>Since I only have one WebEx account on gobeta web site, I was unable to test by logging into another WebEx account to join a different WebEx account's host's personal room as shown in my above screen shot/capture (note the “Join”, names, etc.).</w:t>
      </w:r>
    </w:p>
    <w:p w:rsidR="00777A88" w:rsidRPr="00757C09" w:rsidRDefault="00777A88" w:rsidP="00E0593B">
      <w:pPr>
        <w:pStyle w:val="ListParagraph"/>
        <w:numPr>
          <w:ilvl w:val="0"/>
          <w:numId w:val="2"/>
        </w:numPr>
        <w:rPr>
          <w:color w:val="FF0000"/>
        </w:rPr>
      </w:pPr>
      <w:r w:rsidRPr="00757C09">
        <w:rPr>
          <w:color w:val="FF0000"/>
        </w:rPr>
        <w:t>No sign in page after being idled for too long.</w:t>
      </w:r>
    </w:p>
    <w:p w:rsidR="00777A88" w:rsidRPr="00757C09" w:rsidRDefault="00777A88" w:rsidP="00E0593B">
      <w:pPr>
        <w:pStyle w:val="ListParagraph"/>
        <w:numPr>
          <w:ilvl w:val="0"/>
          <w:numId w:val="2"/>
        </w:numPr>
        <w:rPr>
          <w:color w:val="FF0000"/>
        </w:rPr>
      </w:pPr>
      <w:r w:rsidRPr="00757C09">
        <w:rPr>
          <w:color w:val="FF0000"/>
        </w:rPr>
        <w:t>Differences in texts, layouts, and graphics.</w:t>
      </w:r>
    </w:p>
    <w:p w:rsidR="00777A88" w:rsidRPr="00757C09" w:rsidRDefault="00777A88" w:rsidP="00E0593B">
      <w:pPr>
        <w:pStyle w:val="ListParagraph"/>
        <w:numPr>
          <w:ilvl w:val="0"/>
          <w:numId w:val="2"/>
        </w:numPr>
        <w:rPr>
          <w:color w:val="FF0000"/>
        </w:rPr>
      </w:pPr>
      <w:r w:rsidRPr="00757C09">
        <w:rPr>
          <w:color w:val="FF0000"/>
        </w:rPr>
        <w:t>Missing texts due to not being a first time visitor. Might need to reset my used</w:t>
      </w:r>
      <w:r>
        <w:rPr>
          <w:color w:val="FF0000"/>
        </w:rPr>
        <w:t xml:space="preserve"> </w:t>
      </w:r>
      <w:r w:rsidRPr="00757C09">
        <w:rPr>
          <w:color w:val="FF0000"/>
        </w:rPr>
        <w:t>account or get a new one?</w:t>
      </w:r>
    </w:p>
    <w:sectPr w:rsidR="00777A88" w:rsidRPr="00757C09" w:rsidSect="00132998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0797"/>
    <w:multiLevelType w:val="hybridMultilevel"/>
    <w:tmpl w:val="6E98225A"/>
    <w:lvl w:ilvl="0" w:tplc="23B661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9017278"/>
    <w:multiLevelType w:val="hybridMultilevel"/>
    <w:tmpl w:val="F5044B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998"/>
    <w:rsid w:val="0006637A"/>
    <w:rsid w:val="000A4554"/>
    <w:rsid w:val="000F4F9F"/>
    <w:rsid w:val="000F5630"/>
    <w:rsid w:val="000F5D61"/>
    <w:rsid w:val="0012320C"/>
    <w:rsid w:val="00132998"/>
    <w:rsid w:val="0014423D"/>
    <w:rsid w:val="00150E6E"/>
    <w:rsid w:val="001B27B1"/>
    <w:rsid w:val="001D62E1"/>
    <w:rsid w:val="001F4081"/>
    <w:rsid w:val="001F4813"/>
    <w:rsid w:val="00207E2F"/>
    <w:rsid w:val="002142CA"/>
    <w:rsid w:val="002B11C0"/>
    <w:rsid w:val="002B2FFA"/>
    <w:rsid w:val="002C7326"/>
    <w:rsid w:val="002D2172"/>
    <w:rsid w:val="00346A96"/>
    <w:rsid w:val="003558E7"/>
    <w:rsid w:val="003861B8"/>
    <w:rsid w:val="00392F98"/>
    <w:rsid w:val="003A0A24"/>
    <w:rsid w:val="003A4A5E"/>
    <w:rsid w:val="004238D0"/>
    <w:rsid w:val="00440F7C"/>
    <w:rsid w:val="004539DB"/>
    <w:rsid w:val="00480582"/>
    <w:rsid w:val="00537F9B"/>
    <w:rsid w:val="00592E87"/>
    <w:rsid w:val="005962FD"/>
    <w:rsid w:val="005E27CD"/>
    <w:rsid w:val="006103BF"/>
    <w:rsid w:val="006A3FEF"/>
    <w:rsid w:val="00757C09"/>
    <w:rsid w:val="00772CD0"/>
    <w:rsid w:val="00777A88"/>
    <w:rsid w:val="007C1C38"/>
    <w:rsid w:val="00842436"/>
    <w:rsid w:val="00843A92"/>
    <w:rsid w:val="0087541C"/>
    <w:rsid w:val="00875873"/>
    <w:rsid w:val="008A32D3"/>
    <w:rsid w:val="008C7210"/>
    <w:rsid w:val="008C7BAC"/>
    <w:rsid w:val="008D43A0"/>
    <w:rsid w:val="008E273E"/>
    <w:rsid w:val="008F1B62"/>
    <w:rsid w:val="00965E0B"/>
    <w:rsid w:val="009B5D6B"/>
    <w:rsid w:val="009C6100"/>
    <w:rsid w:val="009D354C"/>
    <w:rsid w:val="00A043AC"/>
    <w:rsid w:val="00A301B4"/>
    <w:rsid w:val="00A309E4"/>
    <w:rsid w:val="00A352F3"/>
    <w:rsid w:val="00A44146"/>
    <w:rsid w:val="00A6386A"/>
    <w:rsid w:val="00A65EE1"/>
    <w:rsid w:val="00AF3DA1"/>
    <w:rsid w:val="00B034F2"/>
    <w:rsid w:val="00B32EF1"/>
    <w:rsid w:val="00B34BC2"/>
    <w:rsid w:val="00B85C73"/>
    <w:rsid w:val="00C13C4E"/>
    <w:rsid w:val="00D1484A"/>
    <w:rsid w:val="00D63958"/>
    <w:rsid w:val="00D74AB3"/>
    <w:rsid w:val="00D85CF5"/>
    <w:rsid w:val="00DC6E4F"/>
    <w:rsid w:val="00DD4FDC"/>
    <w:rsid w:val="00E0593B"/>
    <w:rsid w:val="00E41B04"/>
    <w:rsid w:val="00E50C99"/>
    <w:rsid w:val="00E56C70"/>
    <w:rsid w:val="00F60895"/>
    <w:rsid w:val="00FC2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1C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D4FDC"/>
    <w:rPr>
      <w:rFonts w:cs="Times New Roman"/>
      <w:color w:val="0000FF"/>
      <w:u w:val="single"/>
    </w:rPr>
  </w:style>
  <w:style w:type="character" w:customStyle="1" w:styleId="preview-header-file-name2">
    <w:name w:val="preview-header-file-name2"/>
    <w:basedOn w:val="DefaultParagraphFont"/>
    <w:uiPriority w:val="99"/>
    <w:rsid w:val="001D62E1"/>
    <w:rPr>
      <w:rFonts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D1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C73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82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obeta.webex.com/join/php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359</TotalTime>
  <Pages>6</Pages>
  <Words>212</Words>
  <Characters>1215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57</cp:revision>
  <dcterms:created xsi:type="dcterms:W3CDTF">2015-07-03T02:43:00Z</dcterms:created>
  <dcterms:modified xsi:type="dcterms:W3CDTF">2017-05-15T23:04:00Z</dcterms:modified>
</cp:coreProperties>
</file>