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3A26" w:rsidRPr="00132998" w:rsidRDefault="00613A26">
      <w:pPr>
        <w:rPr>
          <w:b/>
        </w:rPr>
      </w:pPr>
      <w:r>
        <w:rPr>
          <w:b/>
        </w:rPr>
        <w:t xml:space="preserve">Web Pages’ </w:t>
      </w:r>
      <w:r w:rsidRPr="001F528E">
        <w:rPr>
          <w:b/>
        </w:rPr>
        <w:t>Audio Security</w:t>
      </w:r>
      <w:r>
        <w:t xml:space="preserve"> (no prototype)</w:t>
      </w:r>
      <w:r>
        <w:rPr>
          <w:b/>
        </w:rPr>
        <w:t>:</w:t>
      </w:r>
    </w:p>
    <w:p w:rsidR="00613A26" w:rsidRDefault="00613A26">
      <w:hyperlink r:id="rId5" w:history="1">
        <w:r w:rsidRPr="000A4554">
          <w:rPr>
            <w:rStyle w:val="Hyperlink"/>
          </w:rPr>
          <w:t>https://gobeta.webex.com</w:t>
        </w:r>
      </w:hyperlink>
      <w:r>
        <w:t xml:space="preserve"> on 7/16-17/2015 &amp; </w:t>
      </w:r>
      <w:hyperlink r:id="rId6" w:history="1">
        <w:r w:rsidRPr="00B53876">
          <w:rPr>
            <w:rStyle w:val="Hyperlink"/>
          </w:rPr>
          <w:t>http://go.webex.com</w:t>
        </w:r>
      </w:hyperlink>
      <w:r>
        <w:t xml:space="preserve"> on 7/20/2015 in updated 64-bit W7 EE SP1 with its IE11 web browser:</w:t>
      </w:r>
    </w:p>
    <w:p w:rsidR="00613A26" w:rsidRPr="00D209CA" w:rsidRDefault="00613A26">
      <w:r w:rsidRPr="00D209CA">
        <w:t>Personal Room:</w:t>
      </w:r>
    </w:p>
    <w:p w:rsidR="00613A26" w:rsidRDefault="00613A26">
      <w:r w:rsidRPr="0041727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i1025" type="#_x0000_t75" style="width:771.75pt;height:414.75pt;visibility:visible">
            <v:imagedata r:id="rId7" o:title=""/>
          </v:shape>
        </w:pict>
      </w:r>
    </w:p>
    <w:p w:rsidR="00613A26" w:rsidRPr="00F43493" w:rsidRDefault="00613A26">
      <w:pPr>
        <w:rPr>
          <w:color w:val="FF0000"/>
        </w:rPr>
      </w:pPr>
      <w:r w:rsidRPr="00F43493">
        <w:rPr>
          <w:color w:val="FF0000"/>
        </w:rPr>
        <w:t>Issues:</w:t>
      </w:r>
    </w:p>
    <w:p w:rsidR="00613A26" w:rsidRPr="00F43493" w:rsidRDefault="00613A26" w:rsidP="00F43493">
      <w:pPr>
        <w:pStyle w:val="ListParagraph"/>
        <w:numPr>
          <w:ilvl w:val="0"/>
          <w:numId w:val="3"/>
        </w:numPr>
        <w:rPr>
          <w:color w:val="FF0000"/>
        </w:rPr>
      </w:pPr>
      <w:r w:rsidRPr="00F43493">
        <w:rPr>
          <w:color w:val="FF0000"/>
        </w:rPr>
        <w:t>No site admin access.</w:t>
      </w:r>
    </w:p>
    <w:p w:rsidR="00613A26" w:rsidRPr="00F43493" w:rsidRDefault="00613A26" w:rsidP="00F43493">
      <w:pPr>
        <w:pStyle w:val="ListParagraph"/>
        <w:numPr>
          <w:ilvl w:val="0"/>
          <w:numId w:val="3"/>
        </w:numPr>
        <w:rPr>
          <w:color w:val="FF0000"/>
        </w:rPr>
      </w:pPr>
      <w:r w:rsidRPr="00F43493">
        <w:rPr>
          <w:color w:val="FF0000"/>
        </w:rPr>
        <w:t>Did not see any phone/SIP options in my personal room’s preferences web page.</w:t>
      </w:r>
    </w:p>
    <w:p w:rsidR="00613A26" w:rsidRDefault="00613A26">
      <w:r>
        <w:br w:type="page"/>
      </w:r>
    </w:p>
    <w:p w:rsidR="00613A26" w:rsidRDefault="00613A26">
      <w:r>
        <w:t>Schedule a Meeting (quick and not in its Advanced Scheduler):</w:t>
      </w:r>
    </w:p>
    <w:p w:rsidR="00613A26" w:rsidRDefault="00613A26">
      <w:r w:rsidRPr="0041727E">
        <w:rPr>
          <w:noProof/>
        </w:rPr>
        <w:pict>
          <v:shape id="Picture 24" o:spid="_x0000_i1026" type="#_x0000_t75" style="width:771.75pt;height:426.75pt;visibility:visible">
            <v:imagedata r:id="rId8" o:title=""/>
          </v:shape>
        </w:pict>
      </w:r>
    </w:p>
    <w:p w:rsidR="00613A26" w:rsidRDefault="00613A26">
      <w:r w:rsidRPr="0041727E">
        <w:rPr>
          <w:noProof/>
        </w:rPr>
        <w:pict>
          <v:shape id="Picture 25" o:spid="_x0000_i1027" type="#_x0000_t75" style="width:773.25pt;height:7in;visibility:visible">
            <v:imagedata r:id="rId9" o:title=""/>
          </v:shape>
        </w:pict>
      </w:r>
    </w:p>
    <w:p w:rsidR="00613A26" w:rsidRDefault="00613A26">
      <w:r w:rsidRPr="0041727E">
        <w:rPr>
          <w:noProof/>
        </w:rPr>
        <w:pict>
          <v:shape id="Picture 26" o:spid="_x0000_i1028" type="#_x0000_t75" style="width:775.5pt;height:435pt;visibility:visible">
            <v:imagedata r:id="rId10" o:title=""/>
          </v:shape>
        </w:pict>
      </w:r>
    </w:p>
    <w:p w:rsidR="00613A26" w:rsidRDefault="00613A26">
      <w:r>
        <w:br w:type="page"/>
      </w:r>
    </w:p>
    <w:p w:rsidR="00613A26" w:rsidRDefault="00613A26">
      <w:r>
        <w:t>Both starting and joining resulted me as the logged in host in my scheduled meeting:</w:t>
      </w:r>
    </w:p>
    <w:p w:rsidR="00613A26" w:rsidRDefault="00613A26">
      <w:r w:rsidRPr="0041727E">
        <w:rPr>
          <w:noProof/>
        </w:rPr>
        <w:pict>
          <v:shape id="Picture 29" o:spid="_x0000_i1029" type="#_x0000_t75" style="width:771.75pt;height:434.25pt;visibility:visible">
            <v:imagedata r:id="rId11" o:title=""/>
          </v:shape>
        </w:pict>
      </w:r>
    </w:p>
    <w:p w:rsidR="00613A26" w:rsidRDefault="00613A26">
      <w:r>
        <w:br w:type="page"/>
      </w:r>
    </w:p>
    <w:p w:rsidR="00613A26" w:rsidRDefault="00613A26" w:rsidP="00FA0592">
      <w:r>
        <w:t>Schedule a Meeting (its Advanced Scheduler; skipped some numbered web pages like #2):</w:t>
      </w:r>
    </w:p>
    <w:p w:rsidR="00613A26" w:rsidRDefault="00613A26">
      <w:r w:rsidRPr="0041727E">
        <w:rPr>
          <w:noProof/>
        </w:rPr>
        <w:pict>
          <v:shape id="Picture 33" o:spid="_x0000_i1030" type="#_x0000_t75" style="width:771.75pt;height:434.25pt;visibility:visible">
            <v:imagedata r:id="rId12" o:title=""/>
          </v:shape>
        </w:pict>
      </w:r>
    </w:p>
    <w:p w:rsidR="00613A26" w:rsidRDefault="00613A26">
      <w:r>
        <w:t>Note that this e-mail automatically included the generated password I asked for.</w:t>
      </w:r>
    </w:p>
    <w:p w:rsidR="00613A26" w:rsidRDefault="00613A26">
      <w:r>
        <w:br w:type="page"/>
      </w:r>
    </w:p>
    <w:p w:rsidR="00613A26" w:rsidRPr="005A734B" w:rsidRDefault="00613A26" w:rsidP="00CB4707">
      <w:r>
        <w:t>I told WebEx not to include the passwords in</w:t>
      </w:r>
      <w:r w:rsidRPr="005A734B">
        <w:t xml:space="preserve"> emails:</w:t>
      </w:r>
    </w:p>
    <w:p w:rsidR="00613A26" w:rsidRDefault="00613A26" w:rsidP="00CB4707">
      <w:pPr>
        <w:rPr>
          <w:color w:val="FF0000"/>
        </w:rPr>
      </w:pPr>
      <w:r w:rsidRPr="004A796C">
        <w:rPr>
          <w:noProof/>
          <w:color w:val="FF0000"/>
        </w:rPr>
        <w:pict>
          <v:shape id="Picture 38" o:spid="_x0000_i1031" type="#_x0000_t75" style="width:771.75pt;height:393.75pt;visibility:visible">
            <v:imagedata r:id="rId13" o:title=""/>
          </v:shape>
        </w:pict>
      </w:r>
    </w:p>
    <w:p w:rsidR="00613A26" w:rsidRDefault="00613A26" w:rsidP="00CB4707">
      <w:r>
        <w:rPr>
          <w:color w:val="FF0000"/>
        </w:rPr>
        <w:t>Issue</w:t>
      </w:r>
      <w:r w:rsidRPr="00A56C23">
        <w:rPr>
          <w:color w:val="FF0000"/>
        </w:rPr>
        <w:t>: Don’t have admin access.</w:t>
      </w:r>
      <w:r>
        <w:br w:type="page"/>
      </w:r>
    </w:p>
    <w:p w:rsidR="00613A26" w:rsidRDefault="00613A26">
      <w:r w:rsidRPr="0041727E">
        <w:rPr>
          <w:noProof/>
        </w:rPr>
        <w:pict>
          <v:shape id="Picture 21" o:spid="_x0000_i1032" type="#_x0000_t75" style="width:779.25pt;height:399pt;visibility:visible">
            <v:imagedata r:id="rId14" o:title=""/>
          </v:shape>
        </w:pict>
      </w:r>
    </w:p>
    <w:p w:rsidR="00613A26" w:rsidRDefault="00613A26">
      <w:r w:rsidRPr="0041727E">
        <w:rPr>
          <w:noProof/>
        </w:rPr>
        <w:pict>
          <v:shape id="Picture 28" o:spid="_x0000_i1033" type="#_x0000_t75" style="width:601.5pt;height:588pt;visibility:visible">
            <v:imagedata r:id="rId15" o:title=""/>
          </v:shape>
        </w:pict>
      </w:r>
    </w:p>
    <w:p w:rsidR="00613A26" w:rsidRDefault="00613A26">
      <w:r w:rsidRPr="0041727E">
        <w:rPr>
          <w:noProof/>
        </w:rPr>
        <w:pict>
          <v:shape id="Picture 35" o:spid="_x0000_i1034" type="#_x0000_t75" style="width:777pt;height:300.75pt;visibility:visible">
            <v:imagedata r:id="rId16" o:title=""/>
          </v:shape>
        </w:pict>
      </w:r>
    </w:p>
    <w:p w:rsidR="00613A26" w:rsidRPr="00FC4CC8" w:rsidRDefault="00613A26">
      <w:pPr>
        <w:rPr>
          <w:color w:val="FF0000"/>
        </w:rPr>
      </w:pPr>
      <w:r w:rsidRPr="00FC4CC8">
        <w:rPr>
          <w:color w:val="FF0000"/>
        </w:rPr>
        <w:t xml:space="preserve">However, no plain text email format option for </w:t>
      </w:r>
      <w:smartTag w:uri="urn:schemas-microsoft-com:office:smarttags" w:element="place">
        <w:smartTag w:uri="urn:schemas-microsoft-com:office:smarttags" w:element="PlaceName">
          <w:r w:rsidRPr="00FC4CC8">
            <w:rPr>
              <w:color w:val="FF0000"/>
            </w:rPr>
            <w:t>Meeting</w:t>
          </w:r>
        </w:smartTag>
        <w:r w:rsidRPr="00FC4CC8">
          <w:rPr>
            <w:color w:val="FF0000"/>
          </w:rPr>
          <w:t xml:space="preserve"> </w:t>
        </w:r>
        <w:smartTag w:uri="urn:schemas-microsoft-com:office:smarttags" w:element="PlaceType">
          <w:r w:rsidRPr="00FC4CC8">
            <w:rPr>
              <w:color w:val="FF0000"/>
            </w:rPr>
            <w:t>Center</w:t>
          </w:r>
        </w:smartTag>
      </w:smartTag>
      <w:r w:rsidRPr="00FC4CC8">
        <w:rPr>
          <w:color w:val="FF0000"/>
        </w:rPr>
        <w:t>:</w:t>
      </w:r>
    </w:p>
    <w:p w:rsidR="00613A26" w:rsidRDefault="00613A26">
      <w:r w:rsidRPr="0041727E">
        <w:rPr>
          <w:noProof/>
        </w:rPr>
        <w:pict>
          <v:shape id="Picture 37" o:spid="_x0000_i1035" type="#_x0000_t75" style="width:662.25pt;height:255.75pt;visibility:visible">
            <v:imagedata r:id="rId16" o:title=""/>
          </v:shape>
        </w:pict>
      </w:r>
    </w:p>
    <w:p w:rsidR="00613A26" w:rsidRDefault="00613A26">
      <w:r>
        <w:t>However, I did check in an online email webmail client to force plain text format out of this HTML WebEx email:</w:t>
      </w:r>
    </w:p>
    <w:p w:rsidR="00613A26" w:rsidRDefault="00613A26">
      <w:r w:rsidRPr="0041727E">
        <w:rPr>
          <w:noProof/>
        </w:rPr>
        <w:pict>
          <v:shape id="Picture 39" o:spid="_x0000_i1036" type="#_x0000_t75" style="width:774pt;height:400.5pt;visibility:visible">
            <v:imagedata r:id="rId17" o:title=""/>
          </v:shape>
        </w:pict>
      </w:r>
    </w:p>
    <w:p w:rsidR="00613A26" w:rsidRPr="007A71D7" w:rsidRDefault="00613A26" w:rsidP="00EB1E51">
      <w:pPr>
        <w:rPr>
          <w:color w:val="FF0000"/>
        </w:rPr>
      </w:pPr>
      <w:r w:rsidRPr="007A71D7">
        <w:rPr>
          <w:color w:val="FF0000"/>
        </w:rPr>
        <w:t>Issues:</w:t>
      </w:r>
    </w:p>
    <w:p w:rsidR="00613A26" w:rsidRPr="007A71D7" w:rsidRDefault="00613A26" w:rsidP="00EB1E51">
      <w:pPr>
        <w:pStyle w:val="ListParagraph"/>
        <w:numPr>
          <w:ilvl w:val="0"/>
          <w:numId w:val="4"/>
        </w:numPr>
        <w:rPr>
          <w:color w:val="FF0000"/>
        </w:rPr>
      </w:pPr>
      <w:r w:rsidRPr="007A71D7">
        <w:rPr>
          <w:color w:val="FF0000"/>
        </w:rPr>
        <w:t>No option to send as HTML or plain text email format.</w:t>
      </w:r>
    </w:p>
    <w:p w:rsidR="00613A26" w:rsidRPr="007A71D7" w:rsidRDefault="00613A26" w:rsidP="00EB1E51">
      <w:pPr>
        <w:pStyle w:val="ListParagraph"/>
        <w:numPr>
          <w:ilvl w:val="0"/>
          <w:numId w:val="4"/>
        </w:numPr>
        <w:rPr>
          <w:color w:val="FF0000"/>
        </w:rPr>
      </w:pPr>
      <w:r w:rsidRPr="007A71D7">
        <w:rPr>
          <w:color w:val="FF0000"/>
        </w:rPr>
        <w:t>Received e-mails show different layouts and texts compared to document’s email template.</w:t>
      </w:r>
    </w:p>
    <w:p w:rsidR="00613A26" w:rsidRDefault="00613A26"/>
    <w:p w:rsidR="00613A26" w:rsidRDefault="00613A26">
      <w:r w:rsidRPr="0041727E">
        <w:rPr>
          <w:noProof/>
        </w:rPr>
        <w:pict>
          <v:shape id="Picture 40" o:spid="_x0000_i1037" type="#_x0000_t75" style="width:771.75pt;height:339pt;visibility:visible">
            <v:imagedata r:id="rId18" o:title=""/>
          </v:shape>
        </w:pict>
      </w:r>
    </w:p>
    <w:p w:rsidR="00613A26" w:rsidRDefault="00613A26">
      <w:pPr>
        <w:rPr>
          <w:color w:val="FF0000"/>
        </w:rPr>
      </w:pPr>
      <w:r>
        <w:rPr>
          <w:color w:val="FF0000"/>
        </w:rPr>
        <w:t>Issues:</w:t>
      </w:r>
    </w:p>
    <w:p w:rsidR="00613A26" w:rsidRDefault="00613A26" w:rsidP="00460701">
      <w:pPr>
        <w:pStyle w:val="ListParagraph"/>
        <w:numPr>
          <w:ilvl w:val="0"/>
          <w:numId w:val="5"/>
        </w:numPr>
        <w:rPr>
          <w:color w:val="FF0000"/>
        </w:rPr>
      </w:pPr>
      <w:r>
        <w:rPr>
          <w:color w:val="FF0000"/>
        </w:rPr>
        <w:t>Video address: Mine shows “Dial” and no clickable blue address.</w:t>
      </w:r>
    </w:p>
    <w:p w:rsidR="00613A26" w:rsidRDefault="00613A26" w:rsidP="000F5CEF">
      <w:pPr>
        <w:pStyle w:val="ListParagraph"/>
        <w:numPr>
          <w:ilvl w:val="0"/>
          <w:numId w:val="5"/>
        </w:numPr>
        <w:rPr>
          <w:color w:val="FF0000"/>
        </w:rPr>
      </w:pPr>
      <w:r>
        <w:rPr>
          <w:color w:val="FF0000"/>
        </w:rPr>
        <w:t>My screen did not have system generated 8 digit numeric meeting passwords and options (if any).</w:t>
      </w:r>
    </w:p>
    <w:p w:rsidR="00613A26" w:rsidRDefault="00613A26" w:rsidP="00460701">
      <w:pPr>
        <w:pStyle w:val="ListParagraph"/>
        <w:numPr>
          <w:ilvl w:val="0"/>
          <w:numId w:val="5"/>
        </w:numPr>
        <w:rPr>
          <w:color w:val="FF0000"/>
        </w:rPr>
      </w:pPr>
      <w:r>
        <w:rPr>
          <w:color w:val="FF0000"/>
        </w:rPr>
        <w:t>Left menu and top right corner are diffferent.</w:t>
      </w:r>
    </w:p>
    <w:p w:rsidR="00613A26" w:rsidRDefault="00613A26" w:rsidP="00460701">
      <w:pPr>
        <w:pStyle w:val="ListParagraph"/>
        <w:numPr>
          <w:ilvl w:val="0"/>
          <w:numId w:val="5"/>
        </w:numPr>
        <w:rPr>
          <w:color w:val="FF0000"/>
        </w:rPr>
      </w:pPr>
      <w:r>
        <w:rPr>
          <w:color w:val="FF0000"/>
        </w:rPr>
        <w:t>No green button and disclaimer (links and texts).</w:t>
      </w:r>
    </w:p>
    <w:p w:rsidR="00613A26" w:rsidRDefault="00613A26" w:rsidP="00460701">
      <w:pPr>
        <w:pStyle w:val="ListParagraph"/>
        <w:numPr>
          <w:ilvl w:val="0"/>
          <w:numId w:val="5"/>
        </w:numPr>
        <w:rPr>
          <w:color w:val="FF0000"/>
        </w:rPr>
      </w:pPr>
      <w:r>
        <w:rPr>
          <w:color w:val="FF0000"/>
        </w:rPr>
        <w:t>No “Meetings” in top left corner “Cisco WebEx” title.</w:t>
      </w:r>
    </w:p>
    <w:p w:rsidR="00613A26" w:rsidRDefault="00613A26" w:rsidP="00DB7472">
      <w:pPr>
        <w:rPr>
          <w:color w:val="FF0000"/>
        </w:rPr>
      </w:pPr>
    </w:p>
    <w:p w:rsidR="00613A26" w:rsidRPr="00DB7472" w:rsidRDefault="00613A26" w:rsidP="00DB7472">
      <w:pPr>
        <w:rPr>
          <w:color w:val="FF0000"/>
        </w:rPr>
      </w:pPr>
      <w:r w:rsidRPr="004A796C">
        <w:rPr>
          <w:noProof/>
          <w:color w:val="FF0000"/>
        </w:rPr>
        <w:pict>
          <v:shape id="Picture 42" o:spid="_x0000_i1038" type="#_x0000_t75" style="width:771.75pt;height:293.25pt;visibility:visible">
            <v:imagedata r:id="rId19" o:title=""/>
          </v:shape>
        </w:pict>
      </w:r>
    </w:p>
    <w:p w:rsidR="00613A26" w:rsidRPr="00802904" w:rsidRDefault="00613A26">
      <w:pPr>
        <w:rPr>
          <w:color w:val="FF0000"/>
        </w:rPr>
      </w:pPr>
      <w:r w:rsidRPr="00802904">
        <w:rPr>
          <w:color w:val="FF0000"/>
        </w:rPr>
        <w:t>Issues:</w:t>
      </w:r>
    </w:p>
    <w:p w:rsidR="00613A26" w:rsidRDefault="00613A26" w:rsidP="00802904">
      <w:pPr>
        <w:pStyle w:val="ListParagraph"/>
        <w:numPr>
          <w:ilvl w:val="0"/>
          <w:numId w:val="6"/>
        </w:numPr>
        <w:rPr>
          <w:color w:val="FF0000"/>
        </w:rPr>
      </w:pPr>
      <w:r>
        <w:rPr>
          <w:color w:val="FF0000"/>
        </w:rPr>
        <w:t>Diffferent Password forms.</w:t>
      </w:r>
    </w:p>
    <w:p w:rsidR="00613A26" w:rsidRPr="00802904" w:rsidRDefault="00613A26" w:rsidP="00802904">
      <w:pPr>
        <w:pStyle w:val="ListParagraph"/>
        <w:numPr>
          <w:ilvl w:val="0"/>
          <w:numId w:val="6"/>
        </w:numPr>
        <w:rPr>
          <w:color w:val="FF0000"/>
        </w:rPr>
      </w:pPr>
      <w:r w:rsidRPr="00802904">
        <w:rPr>
          <w:color w:val="FF0000"/>
        </w:rPr>
        <w:t>Missing Back and Next buttons on my screen.</w:t>
      </w:r>
    </w:p>
    <w:p w:rsidR="00613A26" w:rsidRDefault="00613A26" w:rsidP="00802904">
      <w:pPr>
        <w:pStyle w:val="ListParagraph"/>
        <w:numPr>
          <w:ilvl w:val="0"/>
          <w:numId w:val="6"/>
        </w:numPr>
        <w:rPr>
          <w:color w:val="FF0000"/>
        </w:rPr>
      </w:pPr>
      <w:r w:rsidRPr="00802904">
        <w:rPr>
          <w:color w:val="FF0000"/>
        </w:rPr>
        <w:t>Missing second half of the Password’s bubble texts on my screen.</w:t>
      </w:r>
    </w:p>
    <w:p w:rsidR="00613A26" w:rsidRPr="00802904" w:rsidRDefault="00613A26" w:rsidP="00802904">
      <w:pPr>
        <w:pStyle w:val="ListParagraph"/>
        <w:numPr>
          <w:ilvl w:val="0"/>
          <w:numId w:val="6"/>
        </w:numPr>
        <w:rPr>
          <w:color w:val="FF0000"/>
        </w:rPr>
      </w:pPr>
      <w:r>
        <w:rPr>
          <w:color w:val="FF0000"/>
        </w:rPr>
        <w:t>Don’t have audio/SIP passcodes?</w:t>
      </w:r>
    </w:p>
    <w:p w:rsidR="00613A26" w:rsidRDefault="00613A26"/>
    <w:p w:rsidR="00613A26" w:rsidRDefault="00613A26">
      <w:r w:rsidRPr="0041727E">
        <w:rPr>
          <w:noProof/>
        </w:rPr>
        <w:pict>
          <v:shape id="Picture 34" o:spid="_x0000_i1039" type="#_x0000_t75" style="width:771.75pt;height:246pt;visibility:visible">
            <v:imagedata r:id="rId20" o:title=""/>
          </v:shape>
        </w:pict>
      </w:r>
    </w:p>
    <w:p w:rsidR="00613A26" w:rsidRDefault="00613A26">
      <w:r w:rsidRPr="0041727E">
        <w:rPr>
          <w:noProof/>
        </w:rPr>
        <w:pict>
          <v:shape id="Picture 41" o:spid="_x0000_i1040" type="#_x0000_t75" style="width:771.75pt;height:261.75pt;visibility:visible">
            <v:imagedata r:id="rId21" o:title=""/>
          </v:shape>
        </w:pict>
      </w:r>
    </w:p>
    <w:p w:rsidR="00613A26" w:rsidRDefault="00613A26">
      <w:pPr>
        <w:rPr>
          <w:color w:val="FF0000"/>
        </w:rPr>
      </w:pPr>
      <w:r>
        <w:rPr>
          <w:color w:val="FF0000"/>
        </w:rPr>
        <w:br w:type="page"/>
      </w:r>
    </w:p>
    <w:p w:rsidR="00613A26" w:rsidRDefault="00613A26" w:rsidP="00C2250D">
      <w:pPr>
        <w:rPr>
          <w:color w:val="FF0000"/>
        </w:rPr>
      </w:pPr>
      <w:r w:rsidRPr="00EC5EFF">
        <w:rPr>
          <w:color w:val="FF0000"/>
        </w:rPr>
        <w:t>Issues:</w:t>
      </w:r>
    </w:p>
    <w:p w:rsidR="00613A26" w:rsidRPr="00C2250D" w:rsidRDefault="00613A26" w:rsidP="00C2250D">
      <w:pPr>
        <w:pStyle w:val="ListParagraph"/>
        <w:numPr>
          <w:ilvl w:val="0"/>
          <w:numId w:val="9"/>
        </w:numPr>
        <w:rPr>
          <w:color w:val="FF0000"/>
        </w:rPr>
      </w:pPr>
      <w:r w:rsidRPr="00C2250D">
        <w:rPr>
          <w:color w:val="FF0000"/>
        </w:rPr>
        <w:t>Missing "* Required field"'s "?" icon, "Next" button, "Use Personal Room" option, "Listed on public calendar" option, "Delete from My Meetings when completed" option.</w:t>
      </w:r>
    </w:p>
    <w:p w:rsidR="00613A26" w:rsidRPr="00C2250D" w:rsidRDefault="00613A26" w:rsidP="00C2250D">
      <w:pPr>
        <w:pStyle w:val="ListParagraph"/>
        <w:numPr>
          <w:ilvl w:val="0"/>
          <w:numId w:val="9"/>
        </w:numPr>
        <w:rPr>
          <w:color w:val="FF0000"/>
        </w:rPr>
      </w:pPr>
      <w:r w:rsidRPr="00C2250D">
        <w:rPr>
          <w:color w:val="FF0000"/>
        </w:rPr>
        <w:t>Different password form layouts.</w:t>
      </w:r>
    </w:p>
    <w:p w:rsidR="00613A26" w:rsidRPr="00C2250D" w:rsidRDefault="00613A26" w:rsidP="00C2250D">
      <w:pPr>
        <w:pStyle w:val="ListParagraph"/>
        <w:numPr>
          <w:ilvl w:val="0"/>
          <w:numId w:val="9"/>
        </w:numPr>
        <w:rPr>
          <w:color w:val="FF0000"/>
        </w:rPr>
      </w:pPr>
      <w:r w:rsidRPr="00C2250D">
        <w:rPr>
          <w:color w:val="FF0000"/>
        </w:rPr>
        <w:t>Missing the second half of pop-up balloon texts "... Users calling in from audio or from video conference systems will be required to enter a numeric 8-digit system-generated password." for "Meeting password"'s "i" icon.</w:t>
      </w:r>
    </w:p>
    <w:p w:rsidR="00613A26" w:rsidRPr="00C2250D" w:rsidRDefault="00613A26" w:rsidP="00C2250D">
      <w:pPr>
        <w:pStyle w:val="ListParagraph"/>
        <w:numPr>
          <w:ilvl w:val="0"/>
          <w:numId w:val="9"/>
        </w:numPr>
        <w:rPr>
          <w:color w:val="FF0000"/>
        </w:rPr>
      </w:pPr>
      <w:r w:rsidRPr="00C2250D">
        <w:rPr>
          <w:color w:val="FF0000"/>
        </w:rPr>
        <w:t>Missing "Meetings" title.</w:t>
      </w:r>
    </w:p>
    <w:p w:rsidR="00613A26" w:rsidRPr="00C2250D" w:rsidRDefault="00613A26" w:rsidP="00C2250D">
      <w:pPr>
        <w:pStyle w:val="ListParagraph"/>
        <w:numPr>
          <w:ilvl w:val="0"/>
          <w:numId w:val="9"/>
        </w:numPr>
        <w:rPr>
          <w:color w:val="FF0000"/>
        </w:rPr>
      </w:pPr>
      <w:r w:rsidRPr="00C2250D">
        <w:rPr>
          <w:color w:val="FF0000"/>
        </w:rPr>
        <w:t>Different top right corner.</w:t>
      </w:r>
    </w:p>
    <w:p w:rsidR="00613A26" w:rsidRDefault="00613A26"/>
    <w:p w:rsidR="00613A26" w:rsidRDefault="00613A26">
      <w:r w:rsidRPr="0041727E">
        <w:rPr>
          <w:noProof/>
        </w:rPr>
        <w:pict>
          <v:shape id="Picture 44" o:spid="_x0000_i1041" type="#_x0000_t75" style="width:766.5pt;height:423.75pt;visibility:visible">
            <v:imagedata r:id="rId22" o:title=""/>
          </v:shape>
        </w:pict>
      </w:r>
    </w:p>
    <w:p w:rsidR="00613A26" w:rsidRDefault="00613A26">
      <w:pPr>
        <w:rPr>
          <w:color w:val="FF0000"/>
        </w:rPr>
      </w:pPr>
      <w:r w:rsidRPr="0041727E">
        <w:rPr>
          <w:noProof/>
        </w:rPr>
        <w:pict>
          <v:shape id="Picture 45" o:spid="_x0000_i1042" type="#_x0000_t75" style="width:771.75pt;height:421.5pt;visibility:visible">
            <v:imagedata r:id="rId23" o:title=""/>
          </v:shape>
        </w:pict>
      </w:r>
    </w:p>
    <w:p w:rsidR="00613A26" w:rsidRPr="00F80F83" w:rsidRDefault="00613A26">
      <w:pPr>
        <w:rPr>
          <w:color w:val="FF0000"/>
        </w:rPr>
      </w:pPr>
      <w:r w:rsidRPr="00F80F83">
        <w:rPr>
          <w:color w:val="FF0000"/>
        </w:rPr>
        <w:t>Issues:</w:t>
      </w:r>
    </w:p>
    <w:p w:rsidR="00613A26" w:rsidRPr="00F80F83" w:rsidRDefault="00613A26" w:rsidP="008D4E5A">
      <w:pPr>
        <w:pStyle w:val="ListParagraph"/>
        <w:numPr>
          <w:ilvl w:val="0"/>
          <w:numId w:val="10"/>
        </w:numPr>
        <w:rPr>
          <w:color w:val="FF0000"/>
        </w:rPr>
      </w:pPr>
      <w:r w:rsidRPr="00F80F83">
        <w:rPr>
          <w:color w:val="FF0000"/>
        </w:rPr>
        <w:t>“Use Personal Room for all my instant meetings”’s option had a checkmark by default that made all of its below options greyed out.</w:t>
      </w:r>
      <w:r>
        <w:rPr>
          <w:color w:val="FF0000"/>
        </w:rPr>
        <w:t xml:space="preserve"> Unchecking it made them available and editable. However, password form still not have an ‘I’ icon for its pop-up texts balloon even when I entered a password manually. Also, there was no system-generated password before I typed a password.</w:t>
      </w:r>
    </w:p>
    <w:p w:rsidR="00613A26" w:rsidRPr="00F80F83" w:rsidRDefault="00613A26" w:rsidP="008D4E5A">
      <w:pPr>
        <w:pStyle w:val="ListParagraph"/>
        <w:numPr>
          <w:ilvl w:val="0"/>
          <w:numId w:val="10"/>
        </w:numPr>
        <w:rPr>
          <w:color w:val="FF0000"/>
        </w:rPr>
      </w:pPr>
      <w:r w:rsidRPr="00F80F83">
        <w:rPr>
          <w:color w:val="FF0000"/>
        </w:rPr>
        <w:t>Audio and video options are different.</w:t>
      </w:r>
    </w:p>
    <w:p w:rsidR="00613A26" w:rsidRPr="00F80F83" w:rsidRDefault="00613A26" w:rsidP="008D4E5A">
      <w:pPr>
        <w:pStyle w:val="ListParagraph"/>
        <w:numPr>
          <w:ilvl w:val="0"/>
          <w:numId w:val="10"/>
        </w:numPr>
        <w:rPr>
          <w:color w:val="FF0000"/>
        </w:rPr>
      </w:pPr>
      <w:r w:rsidRPr="00F80F83">
        <w:rPr>
          <w:iCs/>
          <w:color w:val="FF0000"/>
          <w:lang/>
        </w:rPr>
        <w:t>My “*</w:t>
      </w:r>
      <w:r w:rsidRPr="00F80F83">
        <w:rPr>
          <w:rStyle w:val="required"/>
          <w:color w:val="FF0000"/>
          <w:lang/>
        </w:rPr>
        <w:t>Required Field”’s right side text has a missing icon.</w:t>
      </w:r>
    </w:p>
    <w:p w:rsidR="00613A26" w:rsidRPr="00F80F83" w:rsidRDefault="00613A26" w:rsidP="008D4E5A">
      <w:pPr>
        <w:pStyle w:val="ListParagraph"/>
        <w:numPr>
          <w:ilvl w:val="0"/>
          <w:numId w:val="10"/>
        </w:numPr>
        <w:rPr>
          <w:color w:val="FF0000"/>
        </w:rPr>
      </w:pPr>
      <w:r w:rsidRPr="00F80F83">
        <w:rPr>
          <w:color w:val="FF0000"/>
        </w:rPr>
        <w:t>Bottom web page’s buttons on different sides and their green colored “Save” buttons are different.</w:t>
      </w:r>
    </w:p>
    <w:p w:rsidR="00613A26" w:rsidRPr="00F80F83" w:rsidRDefault="00613A26" w:rsidP="008D4E5A">
      <w:pPr>
        <w:pStyle w:val="ListParagraph"/>
        <w:numPr>
          <w:ilvl w:val="0"/>
          <w:numId w:val="10"/>
        </w:numPr>
        <w:rPr>
          <w:color w:val="FF0000"/>
        </w:rPr>
      </w:pPr>
      <w:r w:rsidRPr="00F80F83">
        <w:rPr>
          <w:color w:val="FF0000"/>
        </w:rPr>
        <w:t>My top left corner has missing “Meetings” text.</w:t>
      </w:r>
    </w:p>
    <w:p w:rsidR="00613A26" w:rsidRPr="00F80F83" w:rsidRDefault="00613A26" w:rsidP="008D4E5A">
      <w:pPr>
        <w:pStyle w:val="ListParagraph"/>
        <w:numPr>
          <w:ilvl w:val="0"/>
          <w:numId w:val="10"/>
        </w:numPr>
        <w:rPr>
          <w:color w:val="FF0000"/>
        </w:rPr>
      </w:pPr>
      <w:r w:rsidRPr="00F80F83">
        <w:rPr>
          <w:color w:val="FF0000"/>
        </w:rPr>
        <w:t>Top right corners show differences.</w:t>
      </w:r>
    </w:p>
    <w:p w:rsidR="00613A26" w:rsidRDefault="00613A26">
      <w:r w:rsidRPr="0041727E">
        <w:rPr>
          <w:noProof/>
        </w:rPr>
        <w:pict>
          <v:shape id="Picture 32" o:spid="_x0000_i1043" type="#_x0000_t75" style="width:779.25pt;height:312.75pt;visibility:visible">
            <v:imagedata r:id="rId24" o:title=""/>
          </v:shape>
        </w:pict>
      </w:r>
    </w:p>
    <w:p w:rsidR="00613A26" w:rsidRDefault="00613A26">
      <w:pPr>
        <w:rPr>
          <w:color w:val="FF0000"/>
        </w:rPr>
      </w:pPr>
      <w:r w:rsidRPr="004A796C">
        <w:rPr>
          <w:noProof/>
          <w:color w:val="FF0000"/>
        </w:rPr>
        <w:pict>
          <v:shape id="Picture 36" o:spid="_x0000_i1044" type="#_x0000_t75" style="width:772.5pt;height:303.75pt;visibility:visible">
            <v:imagedata r:id="rId25" o:title=""/>
          </v:shape>
        </w:pict>
      </w:r>
    </w:p>
    <w:p w:rsidR="00613A26" w:rsidRPr="00F63E09" w:rsidRDefault="00613A26">
      <w:pPr>
        <w:rPr>
          <w:color w:val="FF0000"/>
        </w:rPr>
      </w:pPr>
      <w:r w:rsidRPr="00F63E09">
        <w:rPr>
          <w:color w:val="FF0000"/>
        </w:rPr>
        <w:t>Issues:</w:t>
      </w:r>
    </w:p>
    <w:p w:rsidR="00613A26" w:rsidRDefault="00613A26" w:rsidP="00C25A68">
      <w:pPr>
        <w:pStyle w:val="ListParagraph"/>
        <w:numPr>
          <w:ilvl w:val="0"/>
          <w:numId w:val="11"/>
        </w:numPr>
        <w:rPr>
          <w:color w:val="FF0000"/>
        </w:rPr>
      </w:pPr>
      <w:r>
        <w:rPr>
          <w:color w:val="FF0000"/>
        </w:rPr>
        <w:t>My Cisco WebEx Meeting Client software shows Video connection as well.</w:t>
      </w:r>
    </w:p>
    <w:p w:rsidR="00613A26" w:rsidRPr="00F63E09" w:rsidRDefault="00613A26" w:rsidP="00C25A68">
      <w:pPr>
        <w:pStyle w:val="ListParagraph"/>
        <w:numPr>
          <w:ilvl w:val="0"/>
          <w:numId w:val="11"/>
        </w:numPr>
        <w:rPr>
          <w:color w:val="FF0000"/>
        </w:rPr>
      </w:pPr>
      <w:r>
        <w:rPr>
          <w:color w:val="FF0000"/>
        </w:rPr>
        <w:t>My Attendee ID shows only random one digit in both “Quick Start” and “Meeting Info” tabs.</w:t>
      </w:r>
    </w:p>
    <w:p w:rsidR="00613A26" w:rsidRDefault="00613A26">
      <w:r w:rsidRPr="0041727E">
        <w:rPr>
          <w:noProof/>
        </w:rPr>
        <w:pict>
          <v:shape id="Picture 46" o:spid="_x0000_i1045" type="#_x0000_t75" style="width:771.75pt;height:277.5pt;visibility:visible">
            <v:imagedata r:id="rId26" o:title=""/>
          </v:shape>
        </w:pict>
      </w:r>
    </w:p>
    <w:p w:rsidR="00613A26" w:rsidRDefault="00613A26">
      <w:pPr>
        <w:rPr>
          <w:color w:val="FF0000"/>
        </w:rPr>
      </w:pPr>
      <w:r w:rsidRPr="00D64B00">
        <w:rPr>
          <w:color w:val="FF0000"/>
        </w:rPr>
        <w:t>Issue</w:t>
      </w:r>
      <w:r>
        <w:rPr>
          <w:color w:val="FF0000"/>
        </w:rPr>
        <w:t>s (did it thrice):</w:t>
      </w:r>
    </w:p>
    <w:p w:rsidR="00613A26" w:rsidRDefault="00613A26" w:rsidP="00195FE1">
      <w:pPr>
        <w:pStyle w:val="ListParagraph"/>
        <w:numPr>
          <w:ilvl w:val="0"/>
          <w:numId w:val="12"/>
        </w:numPr>
        <w:rPr>
          <w:color w:val="FF0000"/>
        </w:rPr>
      </w:pPr>
      <w:r w:rsidRPr="00195FE1">
        <w:rPr>
          <w:color w:val="FF0000"/>
        </w:rPr>
        <w:t>Dialing in and connecting from a phone seems to skip the blue “Connecting…” status pop-over</w:t>
      </w:r>
      <w:r>
        <w:rPr>
          <w:color w:val="FF0000"/>
        </w:rPr>
        <w:t>.</w:t>
      </w:r>
    </w:p>
    <w:p w:rsidR="00613A26" w:rsidRPr="00195FE1" w:rsidRDefault="00613A26" w:rsidP="00195FE1">
      <w:pPr>
        <w:pStyle w:val="ListParagraph"/>
        <w:numPr>
          <w:ilvl w:val="0"/>
          <w:numId w:val="12"/>
        </w:numPr>
        <w:rPr>
          <w:color w:val="FF0000"/>
        </w:rPr>
      </w:pPr>
      <w:r>
        <w:rPr>
          <w:color w:val="FF0000"/>
        </w:rPr>
        <w:t>The green checkmark connected status went away in about a couple seconds.</w:t>
      </w:r>
    </w:p>
    <w:p w:rsidR="00613A26" w:rsidRDefault="00613A26"/>
    <w:p w:rsidR="00613A26" w:rsidRDefault="00613A26">
      <w:r w:rsidRPr="0041727E">
        <w:rPr>
          <w:noProof/>
        </w:rPr>
        <w:pict>
          <v:shape id="Picture 48" o:spid="_x0000_i1046" type="#_x0000_t75" style="width:771.75pt;height:317.25pt;visibility:visible">
            <v:imagedata r:id="rId27" o:title=""/>
          </v:shape>
        </w:pict>
      </w:r>
    </w:p>
    <w:p w:rsidR="00613A26" w:rsidRDefault="00613A26">
      <w:pPr>
        <w:rPr>
          <w:color w:val="FF0000"/>
        </w:rPr>
      </w:pPr>
      <w:r w:rsidRPr="004A796C">
        <w:rPr>
          <w:noProof/>
          <w:color w:val="FF0000"/>
        </w:rPr>
        <w:pict>
          <v:shape id="Picture 49" o:spid="_x0000_i1047" type="#_x0000_t75" style="width:771.75pt;height:305.25pt;visibility:visible">
            <v:imagedata r:id="rId28" o:title=""/>
          </v:shape>
        </w:pict>
      </w:r>
    </w:p>
    <w:p w:rsidR="00613A26" w:rsidRPr="00A54DDD" w:rsidRDefault="00613A26">
      <w:pPr>
        <w:rPr>
          <w:color w:val="FF0000"/>
        </w:rPr>
      </w:pPr>
      <w:r w:rsidRPr="00A54DDD">
        <w:rPr>
          <w:color w:val="FF0000"/>
        </w:rPr>
        <w:t>Issues:</w:t>
      </w:r>
    </w:p>
    <w:p w:rsidR="00613A26" w:rsidRPr="00A54DDD" w:rsidRDefault="00613A26" w:rsidP="005C3243">
      <w:pPr>
        <w:pStyle w:val="ListParagraph"/>
        <w:numPr>
          <w:ilvl w:val="0"/>
          <w:numId w:val="13"/>
        </w:numPr>
        <w:rPr>
          <w:color w:val="FF0000"/>
        </w:rPr>
      </w:pPr>
      <w:r w:rsidRPr="00A54DDD">
        <w:rPr>
          <w:color w:val="FF0000"/>
        </w:rPr>
        <w:t>Checking “Require attendees to …” show different message appearances and colored checkmark. Also, mine does not have an “i” icon for its pop-up text balloon.</w:t>
      </w:r>
    </w:p>
    <w:p w:rsidR="00613A26" w:rsidRPr="00A54DDD" w:rsidRDefault="00613A26" w:rsidP="005C3243">
      <w:pPr>
        <w:pStyle w:val="ListParagraph"/>
        <w:numPr>
          <w:ilvl w:val="0"/>
          <w:numId w:val="13"/>
        </w:numPr>
        <w:rPr>
          <w:color w:val="FF0000"/>
        </w:rPr>
      </w:pPr>
      <w:r w:rsidRPr="00A54DDD">
        <w:rPr>
          <w:color w:val="FF0000"/>
        </w:rPr>
        <w:t>Three buttons have different colors and the green colors’ have different texts.</w:t>
      </w:r>
    </w:p>
    <w:p w:rsidR="00613A26" w:rsidRPr="00A54DDD" w:rsidRDefault="00613A26" w:rsidP="005C3243">
      <w:pPr>
        <w:pStyle w:val="ListParagraph"/>
        <w:numPr>
          <w:ilvl w:val="0"/>
          <w:numId w:val="13"/>
        </w:numPr>
        <w:rPr>
          <w:color w:val="FF0000"/>
        </w:rPr>
      </w:pPr>
      <w:r w:rsidRPr="00A54DDD">
        <w:rPr>
          <w:color w:val="FF0000"/>
        </w:rPr>
        <w:t>Top right corners are different.</w:t>
      </w:r>
    </w:p>
    <w:p w:rsidR="00613A26" w:rsidRPr="00A54DDD" w:rsidRDefault="00613A26" w:rsidP="005C3243">
      <w:pPr>
        <w:pStyle w:val="ListParagraph"/>
        <w:numPr>
          <w:ilvl w:val="0"/>
          <w:numId w:val="13"/>
        </w:numPr>
        <w:rPr>
          <w:color w:val="FF0000"/>
        </w:rPr>
      </w:pPr>
      <w:r w:rsidRPr="00A54DDD">
        <w:rPr>
          <w:color w:val="FF0000"/>
        </w:rPr>
        <w:t>Mine shows “Cisco WebEx” without “Meetings” text.</w:t>
      </w:r>
    </w:p>
    <w:p w:rsidR="00613A26" w:rsidRPr="00A54DDD" w:rsidRDefault="00613A26" w:rsidP="005C3243">
      <w:pPr>
        <w:pStyle w:val="ListParagraph"/>
        <w:numPr>
          <w:ilvl w:val="0"/>
          <w:numId w:val="13"/>
        </w:numPr>
        <w:rPr>
          <w:color w:val="FF0000"/>
        </w:rPr>
      </w:pPr>
      <w:r w:rsidRPr="00A54DDD">
        <w:rPr>
          <w:color w:val="FF0000"/>
        </w:rPr>
        <w:t>My “</w:t>
      </w:r>
      <w:r w:rsidRPr="00A54DDD">
        <w:rPr>
          <w:rStyle w:val="required"/>
          <w:rFonts w:ascii="Helvetica" w:hAnsi="Helvetica" w:cs="Helvetica"/>
          <w:i/>
          <w:iCs/>
          <w:color w:val="FF0000"/>
          <w:sz w:val="21"/>
          <w:szCs w:val="21"/>
          <w:lang/>
        </w:rPr>
        <w:t>*</w:t>
      </w:r>
      <w:r w:rsidRPr="00A54DDD">
        <w:rPr>
          <w:rStyle w:val="required"/>
          <w:rFonts w:ascii="Helvetica" w:hAnsi="Helvetica" w:cs="Helvetica"/>
          <w:color w:val="FF0000"/>
          <w:sz w:val="21"/>
          <w:szCs w:val="21"/>
          <w:lang/>
        </w:rPr>
        <w:t>Required field” does not have a “?” icon.</w:t>
      </w:r>
    </w:p>
    <w:p w:rsidR="00613A26" w:rsidRDefault="00613A26"/>
    <w:p w:rsidR="00613A26" w:rsidRDefault="00613A26">
      <w:r w:rsidRPr="0041727E">
        <w:rPr>
          <w:noProof/>
        </w:rPr>
        <w:pict>
          <v:shape id="Picture 51" o:spid="_x0000_i1048" type="#_x0000_t75" style="width:774.75pt;height:439.5pt;visibility:visible">
            <v:imagedata r:id="rId29" o:title=""/>
          </v:shape>
        </w:pict>
      </w:r>
    </w:p>
    <w:p w:rsidR="00613A26" w:rsidRPr="004F7D81" w:rsidRDefault="00613A26">
      <w:pPr>
        <w:rPr>
          <w:color w:val="FF0000"/>
          <w:sz w:val="20"/>
          <w:szCs w:val="20"/>
        </w:rPr>
      </w:pPr>
      <w:r w:rsidRPr="004F7D81">
        <w:rPr>
          <w:color w:val="FF0000"/>
          <w:sz w:val="20"/>
          <w:szCs w:val="20"/>
        </w:rPr>
        <w:t>Issues:</w:t>
      </w:r>
    </w:p>
    <w:p w:rsidR="00613A26" w:rsidRPr="004F7D81" w:rsidRDefault="00613A26" w:rsidP="00CD46F5">
      <w:pPr>
        <w:pStyle w:val="ListParagraph"/>
        <w:numPr>
          <w:ilvl w:val="0"/>
          <w:numId w:val="14"/>
        </w:numPr>
        <w:rPr>
          <w:color w:val="FF0000"/>
          <w:sz w:val="20"/>
          <w:szCs w:val="20"/>
        </w:rPr>
      </w:pPr>
      <w:r w:rsidRPr="004F7D81">
        <w:rPr>
          <w:color w:val="FF0000"/>
          <w:sz w:val="20"/>
          <w:szCs w:val="20"/>
        </w:rPr>
        <w:t>“My Phone Numbers”’s “i” icon’s text balloon did not show up from my empty phone number and PIN forms.</w:t>
      </w:r>
    </w:p>
    <w:p w:rsidR="00613A26" w:rsidRPr="004F7D81" w:rsidRDefault="00613A26" w:rsidP="00CD46F5">
      <w:pPr>
        <w:pStyle w:val="ListParagraph"/>
        <w:numPr>
          <w:ilvl w:val="0"/>
          <w:numId w:val="14"/>
        </w:numPr>
        <w:rPr>
          <w:color w:val="FF0000"/>
          <w:sz w:val="20"/>
          <w:szCs w:val="20"/>
        </w:rPr>
      </w:pPr>
      <w:r w:rsidRPr="004F7D81">
        <w:rPr>
          <w:color w:val="FF0000"/>
          <w:sz w:val="20"/>
          <w:szCs w:val="20"/>
        </w:rPr>
        <w:t>My “Call Me” options column were greyed out.</w:t>
      </w:r>
    </w:p>
    <w:p w:rsidR="00613A26" w:rsidRPr="004F7D81" w:rsidRDefault="00613A26" w:rsidP="00CD46F5">
      <w:pPr>
        <w:pStyle w:val="ListParagraph"/>
        <w:numPr>
          <w:ilvl w:val="0"/>
          <w:numId w:val="14"/>
        </w:numPr>
        <w:rPr>
          <w:color w:val="FF0000"/>
          <w:sz w:val="20"/>
          <w:szCs w:val="20"/>
        </w:rPr>
      </w:pPr>
      <w:r w:rsidRPr="004F7D81">
        <w:rPr>
          <w:color w:val="FF0000"/>
          <w:sz w:val="20"/>
          <w:szCs w:val="20"/>
        </w:rPr>
        <w:t>Mine did not have “Call-in authentication” option column and “Always check this by default” texts.</w:t>
      </w:r>
    </w:p>
    <w:p w:rsidR="00613A26" w:rsidRPr="004F7D81" w:rsidRDefault="00613A26" w:rsidP="00CD46F5">
      <w:pPr>
        <w:pStyle w:val="ListParagraph"/>
        <w:numPr>
          <w:ilvl w:val="0"/>
          <w:numId w:val="14"/>
        </w:numPr>
        <w:rPr>
          <w:color w:val="FF0000"/>
          <w:sz w:val="20"/>
          <w:szCs w:val="20"/>
        </w:rPr>
      </w:pPr>
      <w:r w:rsidRPr="004F7D81">
        <w:rPr>
          <w:color w:val="FF0000"/>
          <w:sz w:val="20"/>
          <w:szCs w:val="20"/>
        </w:rPr>
        <w:t>Mine has “Video Systems” option.</w:t>
      </w:r>
    </w:p>
    <w:p w:rsidR="00613A26" w:rsidRPr="004F7D81" w:rsidRDefault="00613A26" w:rsidP="00CD46F5">
      <w:pPr>
        <w:pStyle w:val="ListParagraph"/>
        <w:numPr>
          <w:ilvl w:val="0"/>
          <w:numId w:val="14"/>
        </w:numPr>
        <w:rPr>
          <w:color w:val="FF0000"/>
          <w:sz w:val="20"/>
          <w:szCs w:val="20"/>
        </w:rPr>
      </w:pPr>
      <w:r w:rsidRPr="004F7D81">
        <w:rPr>
          <w:color w:val="FF0000"/>
          <w:sz w:val="20"/>
          <w:szCs w:val="20"/>
        </w:rPr>
        <w:t>Both bottom buttons have different green colors and on the opposite sides.</w:t>
      </w:r>
    </w:p>
    <w:p w:rsidR="00613A26" w:rsidRPr="004F7D81" w:rsidRDefault="00613A26" w:rsidP="00CD46F5">
      <w:pPr>
        <w:pStyle w:val="ListParagraph"/>
        <w:numPr>
          <w:ilvl w:val="0"/>
          <w:numId w:val="14"/>
        </w:numPr>
        <w:rPr>
          <w:color w:val="FF0000"/>
          <w:sz w:val="20"/>
          <w:szCs w:val="20"/>
        </w:rPr>
      </w:pPr>
      <w:r w:rsidRPr="004F7D81">
        <w:rPr>
          <w:color w:val="FF0000"/>
          <w:sz w:val="20"/>
          <w:szCs w:val="20"/>
        </w:rPr>
        <w:t>Top right corner are different.</w:t>
      </w:r>
    </w:p>
    <w:p w:rsidR="00613A26" w:rsidRPr="004F7D81" w:rsidRDefault="00613A26" w:rsidP="00CD46F5">
      <w:pPr>
        <w:pStyle w:val="ListParagraph"/>
        <w:numPr>
          <w:ilvl w:val="0"/>
          <w:numId w:val="14"/>
        </w:numPr>
        <w:rPr>
          <w:color w:val="FF0000"/>
          <w:sz w:val="20"/>
          <w:szCs w:val="20"/>
        </w:rPr>
      </w:pPr>
      <w:r w:rsidRPr="004F7D81">
        <w:rPr>
          <w:color w:val="FF0000"/>
          <w:sz w:val="20"/>
          <w:szCs w:val="20"/>
        </w:rPr>
        <w:t>My top left corner has no “Meetings” text.</w:t>
      </w:r>
    </w:p>
    <w:p w:rsidR="00613A26" w:rsidRPr="004F7D81" w:rsidRDefault="00613A26" w:rsidP="00CD46F5">
      <w:pPr>
        <w:pStyle w:val="ListParagraph"/>
        <w:numPr>
          <w:ilvl w:val="0"/>
          <w:numId w:val="14"/>
        </w:numPr>
        <w:rPr>
          <w:color w:val="FF0000"/>
          <w:sz w:val="20"/>
          <w:szCs w:val="20"/>
        </w:rPr>
      </w:pPr>
      <w:r w:rsidRPr="004F7D81">
        <w:rPr>
          <w:i/>
          <w:iCs/>
          <w:color w:val="FF0000"/>
          <w:sz w:val="20"/>
          <w:szCs w:val="20"/>
          <w:lang/>
        </w:rPr>
        <w:t>*</w:t>
      </w:r>
      <w:r w:rsidRPr="004F7D81">
        <w:rPr>
          <w:rStyle w:val="required"/>
          <w:color w:val="FF0000"/>
          <w:sz w:val="20"/>
          <w:szCs w:val="20"/>
          <w:lang/>
        </w:rPr>
        <w:t>Required Field’s icon is missing on my screen.</w:t>
      </w:r>
    </w:p>
    <w:p w:rsidR="00613A26" w:rsidRDefault="00613A26">
      <w:r w:rsidRPr="0041727E">
        <w:rPr>
          <w:noProof/>
        </w:rPr>
        <w:pict>
          <v:shape id="Picture 43" o:spid="_x0000_i1049" type="#_x0000_t75" style="width:771.75pt;height:395.25pt;visibility:visible">
            <v:imagedata r:id="rId30" o:title=""/>
          </v:shape>
        </w:pict>
      </w:r>
    </w:p>
    <w:p w:rsidR="00613A26" w:rsidRDefault="00613A26" w:rsidP="002778C5">
      <w:pPr>
        <w:rPr>
          <w:color w:val="FF0000"/>
        </w:rPr>
      </w:pPr>
      <w:r w:rsidRPr="002778C5">
        <w:rPr>
          <w:color w:val="FF0000"/>
        </w:rPr>
        <w:t>Issues:</w:t>
      </w:r>
    </w:p>
    <w:p w:rsidR="00613A26" w:rsidRDefault="00613A26" w:rsidP="002778C5">
      <w:pPr>
        <w:pStyle w:val="ListParagraph"/>
        <w:numPr>
          <w:ilvl w:val="0"/>
          <w:numId w:val="16"/>
        </w:numPr>
        <w:rPr>
          <w:color w:val="FF0000"/>
        </w:rPr>
      </w:pPr>
      <w:r w:rsidRPr="002778C5">
        <w:rPr>
          <w:color w:val="FF0000"/>
        </w:rPr>
        <w:t>Unable to get numeric meeting passwords and PINs to show up in emails even if I set them (correctly?).</w:t>
      </w:r>
    </w:p>
    <w:p w:rsidR="00613A26" w:rsidRPr="002778C5" w:rsidRDefault="00613A26" w:rsidP="002778C5">
      <w:pPr>
        <w:pStyle w:val="ListParagraph"/>
        <w:numPr>
          <w:ilvl w:val="0"/>
          <w:numId w:val="16"/>
        </w:numPr>
        <w:rPr>
          <w:color w:val="FF0000"/>
        </w:rPr>
      </w:pPr>
      <w:r>
        <w:rPr>
          <w:color w:val="FF0000"/>
        </w:rPr>
        <w:t>Also, no options to use plain text email format.</w:t>
      </w:r>
    </w:p>
    <w:p w:rsidR="00613A26" w:rsidRDefault="00613A26"/>
    <w:p w:rsidR="00613A26" w:rsidRDefault="00613A26">
      <w:r w:rsidRPr="0041727E">
        <w:rPr>
          <w:noProof/>
        </w:rPr>
        <w:pict>
          <v:shape id="Picture 47" o:spid="_x0000_i1050" type="#_x0000_t75" style="width:771.75pt;height:392.25pt;visibility:visible">
            <v:imagedata r:id="rId31" o:title=""/>
          </v:shape>
        </w:pict>
      </w:r>
    </w:p>
    <w:p w:rsidR="00613A26" w:rsidRDefault="00613A26" w:rsidP="007853DE">
      <w:pPr>
        <w:rPr>
          <w:color w:val="FF0000"/>
        </w:rPr>
      </w:pPr>
      <w:r w:rsidRPr="00276F48">
        <w:rPr>
          <w:color w:val="FF0000"/>
        </w:rPr>
        <w:t>Issues:</w:t>
      </w:r>
    </w:p>
    <w:p w:rsidR="00613A26" w:rsidRDefault="00613A26" w:rsidP="005E6FF7">
      <w:pPr>
        <w:pStyle w:val="ListParagraph"/>
        <w:numPr>
          <w:ilvl w:val="0"/>
          <w:numId w:val="18"/>
        </w:numPr>
        <w:rPr>
          <w:color w:val="FF0000"/>
        </w:rPr>
      </w:pPr>
      <w:r>
        <w:rPr>
          <w:color w:val="FF0000"/>
        </w:rPr>
        <w:t>I was u</w:t>
      </w:r>
      <w:r w:rsidRPr="005E6FF7">
        <w:rPr>
          <w:color w:val="FF0000"/>
        </w:rPr>
        <w:t>nable to find my “Meeting Info Page” in my account’s “My WebEx” tab screen. I did see this "Meeting Info Page" screen in my "</w:t>
      </w:r>
      <w:smartTag w:uri="urn:schemas-microsoft-com:office:smarttags" w:element="place">
        <w:smartTag w:uri="urn:schemas-microsoft-com:office:smarttags" w:element="PlaceName">
          <w:r w:rsidRPr="005E6FF7">
            <w:rPr>
              <w:color w:val="FF0000"/>
            </w:rPr>
            <w:t>Meeting</w:t>
          </w:r>
        </w:smartTag>
        <w:r w:rsidRPr="005E6FF7">
          <w:rPr>
            <w:color w:val="FF0000"/>
          </w:rPr>
          <w:t xml:space="preserve"> </w:t>
        </w:r>
        <w:smartTag w:uri="urn:schemas-microsoft-com:office:smarttags" w:element="PlaceType">
          <w:r w:rsidRPr="005E6FF7">
            <w:rPr>
              <w:color w:val="FF0000"/>
            </w:rPr>
            <w:t>Center</w:t>
          </w:r>
        </w:smartTag>
      </w:smartTag>
      <w:r w:rsidRPr="005E6FF7">
        <w:rPr>
          <w:color w:val="FF0000"/>
        </w:rPr>
        <w:t>"’s tab screen though when I schedule a meeting in advance. Basically, “My WebEx” tab screen didn’t have a scheduler option. I am confused how to get this “Meeting Info Page” in “MyWebEx” tab.</w:t>
      </w:r>
      <w:r>
        <w:rPr>
          <w:color w:val="FF0000"/>
        </w:rPr>
        <w:t xml:space="preserve"> I emailed </w:t>
      </w:r>
      <w:r w:rsidRPr="00FD4232">
        <w:rPr>
          <w:color w:val="FF0000"/>
        </w:rPr>
        <w:t xml:space="preserve">Haritha Juturu (hjuturu) </w:t>
      </w:r>
      <w:hyperlink r:id="rId32" w:history="1">
        <w:r w:rsidRPr="00B53876">
          <w:rPr>
            <w:rStyle w:val="Hyperlink"/>
          </w:rPr>
          <w:t>hjuturu@cisco.com</w:t>
        </w:r>
      </w:hyperlink>
      <w:r>
        <w:rPr>
          <w:color w:val="FF0000"/>
        </w:rPr>
        <w:t xml:space="preserve"> on 7/20/2015 10:08 AM PDT to get help.</w:t>
      </w:r>
    </w:p>
    <w:p w:rsidR="00613A26" w:rsidRPr="005E6FF7" w:rsidRDefault="00613A26" w:rsidP="00FD4232">
      <w:pPr>
        <w:pStyle w:val="ListParagraph"/>
        <w:numPr>
          <w:ilvl w:val="0"/>
          <w:numId w:val="18"/>
        </w:numPr>
        <w:rPr>
          <w:color w:val="FF0000"/>
        </w:rPr>
      </w:pPr>
      <w:r w:rsidRPr="005E6FF7">
        <w:rPr>
          <w:color w:val="FF0000"/>
        </w:rPr>
        <w:t xml:space="preserve">Also, </w:t>
      </w:r>
      <w:r>
        <w:rPr>
          <w:color w:val="FF0000"/>
        </w:rPr>
        <w:t xml:space="preserve">I was </w:t>
      </w:r>
      <w:r w:rsidRPr="005E6FF7">
        <w:rPr>
          <w:color w:val="FF0000"/>
        </w:rPr>
        <w:t>unable to test its Meeting Client's Audio Conference Pop-Over from here.</w:t>
      </w:r>
      <w:r>
        <w:rPr>
          <w:color w:val="FF0000"/>
        </w:rPr>
        <w:t xml:space="preserve"> </w:t>
      </w:r>
    </w:p>
    <w:p w:rsidR="00613A26" w:rsidRDefault="00613A26" w:rsidP="007853DE">
      <w:pPr>
        <w:rPr>
          <w:color w:val="FF0000"/>
        </w:rPr>
      </w:pPr>
    </w:p>
    <w:p w:rsidR="00613A26" w:rsidRPr="007853DE" w:rsidRDefault="00613A26" w:rsidP="007853DE">
      <w:pPr>
        <w:rPr>
          <w:color w:val="FF0000"/>
        </w:rPr>
      </w:pPr>
      <w:r w:rsidRPr="004A796C">
        <w:rPr>
          <w:noProof/>
          <w:color w:val="FF0000"/>
        </w:rPr>
        <w:pict>
          <v:shape id="Picture 8" o:spid="_x0000_i1051" type="#_x0000_t75" style="width:771.75pt;height:316.5pt;visibility:visible">
            <v:imagedata r:id="rId33" o:title=""/>
          </v:shape>
        </w:pict>
      </w:r>
    </w:p>
    <w:p w:rsidR="00613A26" w:rsidRPr="00CA528E" w:rsidRDefault="00613A26">
      <w:pPr>
        <w:rPr>
          <w:color w:val="FF0000"/>
        </w:rPr>
      </w:pPr>
      <w:r w:rsidRPr="00CA528E">
        <w:rPr>
          <w:color w:val="FF0000"/>
        </w:rPr>
        <w:t xml:space="preserve">Issue: </w:t>
      </w:r>
      <w:r>
        <w:rPr>
          <w:color w:val="FF0000"/>
        </w:rPr>
        <w:t>“</w:t>
      </w:r>
      <w:smartTag w:uri="urn:schemas-microsoft-com:office:smarttags" w:element="place">
        <w:smartTag w:uri="urn:schemas-microsoft-com:office:smarttags" w:element="PlaceName">
          <w:r>
            <w:rPr>
              <w:color w:val="FF0000"/>
            </w:rPr>
            <w:t>Meeting</w:t>
          </w:r>
        </w:smartTag>
        <w:r>
          <w:rPr>
            <w:color w:val="FF0000"/>
          </w:rPr>
          <w:t xml:space="preserve"> </w:t>
        </w:r>
        <w:smartTag w:uri="urn:schemas-microsoft-com:office:smarttags" w:element="PlaceType">
          <w:r>
            <w:rPr>
              <w:color w:val="FF0000"/>
            </w:rPr>
            <w:t>Center</w:t>
          </w:r>
        </w:smartTag>
      </w:smartTag>
      <w:r>
        <w:rPr>
          <w:color w:val="FF0000"/>
        </w:rPr>
        <w:t>” tab’s Advanced Scheduler’s “Meeting password”’s “i” icons show different bubble pop-up texts.</w:t>
      </w:r>
    </w:p>
    <w:p w:rsidR="00613A26" w:rsidRDefault="00613A26"/>
    <w:p w:rsidR="00613A26" w:rsidRDefault="00613A26">
      <w:r w:rsidRPr="0041727E">
        <w:rPr>
          <w:noProof/>
        </w:rPr>
        <w:pict>
          <v:shape id="Picture 59" o:spid="_x0000_i1052" type="#_x0000_t75" style="width:774.75pt;height:397.5pt;visibility:visible">
            <v:imagedata r:id="rId34" o:title=""/>
          </v:shape>
        </w:pict>
      </w:r>
    </w:p>
    <w:p w:rsidR="00613A26" w:rsidRDefault="00613A26">
      <w:pPr>
        <w:rPr>
          <w:color w:val="FF0000"/>
        </w:rPr>
      </w:pPr>
      <w:r w:rsidRPr="0041727E">
        <w:rPr>
          <w:noProof/>
        </w:rPr>
        <w:pict>
          <v:shape id="Picture 57" o:spid="_x0000_i1053" type="#_x0000_t75" style="width:776.25pt;height:393pt;visibility:visible">
            <v:imagedata r:id="rId35" o:title=""/>
          </v:shape>
        </w:pict>
      </w:r>
    </w:p>
    <w:p w:rsidR="00613A26" w:rsidRDefault="00613A26">
      <w:pPr>
        <w:rPr>
          <w:color w:val="FF0000"/>
        </w:rPr>
      </w:pPr>
      <w:r w:rsidRPr="007D126B">
        <w:rPr>
          <w:color w:val="FF0000"/>
        </w:rPr>
        <w:t>Issue</w:t>
      </w:r>
      <w:r>
        <w:rPr>
          <w:color w:val="FF0000"/>
        </w:rPr>
        <w:t>s</w:t>
      </w:r>
      <w:r w:rsidRPr="007D126B">
        <w:rPr>
          <w:color w:val="FF0000"/>
        </w:rPr>
        <w:t>: I was unable to find th</w:t>
      </w:r>
      <w:r>
        <w:rPr>
          <w:color w:val="FF0000"/>
        </w:rPr>
        <w:t>e</w:t>
      </w:r>
      <w:r w:rsidRPr="007D126B">
        <w:rPr>
          <w:color w:val="FF0000"/>
        </w:rPr>
        <w:t>s</w:t>
      </w:r>
      <w:r>
        <w:rPr>
          <w:color w:val="FF0000"/>
        </w:rPr>
        <w:t>e</w:t>
      </w:r>
      <w:r w:rsidRPr="007D126B">
        <w:rPr>
          <w:color w:val="FF0000"/>
        </w:rPr>
        <w:t xml:space="preserve"> </w:t>
      </w:r>
      <w:r>
        <w:rPr>
          <w:color w:val="FF0000"/>
        </w:rPr>
        <w:t xml:space="preserve">exact areas like external link, </w:t>
      </w:r>
      <w:r w:rsidRPr="007D126B">
        <w:rPr>
          <w:color w:val="FF0000"/>
        </w:rPr>
        <w:t>“Script Information”</w:t>
      </w:r>
      <w:r>
        <w:rPr>
          <w:color w:val="FF0000"/>
        </w:rPr>
        <w:t>, etc. Maybe I need site admin access?</w:t>
      </w:r>
    </w:p>
    <w:p w:rsidR="00613A26" w:rsidRDefault="00613A26">
      <w:pPr>
        <w:rPr>
          <w:color w:val="FF0000"/>
        </w:rPr>
      </w:pPr>
    </w:p>
    <w:p w:rsidR="00613A26" w:rsidRDefault="00613A26">
      <w:pPr>
        <w:rPr>
          <w:color w:val="FF0000"/>
        </w:rPr>
      </w:pPr>
      <w:r w:rsidRPr="004A796C">
        <w:rPr>
          <w:noProof/>
          <w:color w:val="FF0000"/>
        </w:rPr>
        <w:pict>
          <v:shape id="Picture 64" o:spid="_x0000_i1054" type="#_x0000_t75" style="width:771.75pt;height:402.75pt;visibility:visible">
            <v:imagedata r:id="rId36" o:title=""/>
          </v:shape>
        </w:pict>
      </w:r>
    </w:p>
    <w:p w:rsidR="00613A26" w:rsidRDefault="00613A26">
      <w:r>
        <w:t>No issues found.</w:t>
      </w:r>
    </w:p>
    <w:p w:rsidR="00613A26" w:rsidRDefault="00613A26"/>
    <w:p w:rsidR="00613A26" w:rsidRDefault="00613A26">
      <w:r w:rsidRPr="0041727E">
        <w:rPr>
          <w:noProof/>
        </w:rPr>
        <w:pict>
          <v:shape id="Picture 65" o:spid="_x0000_i1055" type="#_x0000_t75" style="width:771.75pt;height:386.25pt;visibility:visible">
            <v:imagedata r:id="rId37" o:title=""/>
          </v:shape>
        </w:pict>
      </w:r>
    </w:p>
    <w:p w:rsidR="00613A26" w:rsidRPr="004A4FA5" w:rsidRDefault="00613A26">
      <w:pPr>
        <w:rPr>
          <w:color w:val="FF0000"/>
        </w:rPr>
      </w:pPr>
      <w:r w:rsidRPr="004A4FA5">
        <w:rPr>
          <w:color w:val="FF0000"/>
        </w:rPr>
        <w:t>Issues: Icons’ pixel sizes aren’t the same.</w:t>
      </w:r>
    </w:p>
    <w:p w:rsidR="00613A26" w:rsidRDefault="00613A26"/>
    <w:p w:rsidR="00613A26" w:rsidRDefault="00613A26">
      <w:r w:rsidRPr="0041727E">
        <w:rPr>
          <w:noProof/>
        </w:rPr>
        <w:pict>
          <v:shape id="Picture 66" o:spid="_x0000_i1056" type="#_x0000_t75" style="width:771.75pt;height:415.5pt;visibility:visible">
            <v:imagedata r:id="rId38" o:title=""/>
          </v:shape>
        </w:pict>
      </w:r>
    </w:p>
    <w:p w:rsidR="00613A26" w:rsidRPr="00AB6272" w:rsidRDefault="00613A26">
      <w:pPr>
        <w:rPr>
          <w:color w:val="FF0000"/>
        </w:rPr>
      </w:pPr>
      <w:r w:rsidRPr="00AB6272">
        <w:rPr>
          <w:color w:val="FF0000"/>
        </w:rPr>
        <w:t>Issues: Spacing sizes are different.</w:t>
      </w:r>
    </w:p>
    <w:p w:rsidR="00613A26" w:rsidRDefault="00613A26"/>
    <w:p w:rsidR="00613A26" w:rsidRDefault="00613A26">
      <w:r w:rsidRPr="0041727E">
        <w:rPr>
          <w:noProof/>
        </w:rPr>
        <w:pict>
          <v:shape id="Picture 67" o:spid="_x0000_i1057" type="#_x0000_t75" style="width:771.75pt;height:367.5pt;visibility:visible">
            <v:imagedata r:id="rId39" o:title=""/>
          </v:shape>
        </w:pict>
      </w:r>
    </w:p>
    <w:p w:rsidR="00613A26" w:rsidRDefault="00613A26"/>
    <w:p w:rsidR="00613A26" w:rsidRDefault="00613A26"/>
    <w:p w:rsidR="00613A26" w:rsidRPr="0065517E" w:rsidRDefault="00613A26">
      <w:pPr>
        <w:rPr>
          <w:color w:val="FF0000"/>
        </w:rPr>
      </w:pPr>
      <w:r w:rsidRPr="0065517E">
        <w:rPr>
          <w:color w:val="FF0000"/>
        </w:rPr>
        <w:t>OVERALL ISSUES:</w:t>
      </w:r>
    </w:p>
    <w:p w:rsidR="00613A26" w:rsidRPr="00B24514" w:rsidRDefault="00613A26" w:rsidP="00B24514">
      <w:pPr>
        <w:pStyle w:val="ListParagraph"/>
        <w:numPr>
          <w:ilvl w:val="0"/>
          <w:numId w:val="19"/>
        </w:numPr>
        <w:rPr>
          <w:color w:val="FF0000"/>
        </w:rPr>
      </w:pPr>
      <w:r w:rsidRPr="00B24514">
        <w:rPr>
          <w:color w:val="FF0000"/>
        </w:rPr>
        <w:t>No site admin access.</w:t>
      </w:r>
    </w:p>
    <w:p w:rsidR="00613A26" w:rsidRPr="00B24514" w:rsidRDefault="00613A26" w:rsidP="00B24514">
      <w:pPr>
        <w:pStyle w:val="ListParagraph"/>
        <w:numPr>
          <w:ilvl w:val="0"/>
          <w:numId w:val="19"/>
        </w:numPr>
        <w:rPr>
          <w:color w:val="FF0000"/>
        </w:rPr>
      </w:pPr>
      <w:r w:rsidRPr="00B24514">
        <w:rPr>
          <w:color w:val="FF0000"/>
        </w:rPr>
        <w:t>Did not see any phone/SIP options in my personal room’s preferences web page.</w:t>
      </w:r>
    </w:p>
    <w:p w:rsidR="00613A26" w:rsidRPr="00B24514" w:rsidRDefault="00613A26" w:rsidP="00B24514">
      <w:pPr>
        <w:pStyle w:val="ListParagraph"/>
        <w:numPr>
          <w:ilvl w:val="0"/>
          <w:numId w:val="19"/>
        </w:numPr>
        <w:rPr>
          <w:color w:val="FF0000"/>
        </w:rPr>
      </w:pPr>
      <w:r w:rsidRPr="00B24514">
        <w:rPr>
          <w:color w:val="FF0000"/>
        </w:rPr>
        <w:t>No option to send as HTML or plain text email format.</w:t>
      </w:r>
    </w:p>
    <w:p w:rsidR="00613A26" w:rsidRPr="00B24514" w:rsidRDefault="00613A26" w:rsidP="00B24514">
      <w:pPr>
        <w:pStyle w:val="ListParagraph"/>
        <w:numPr>
          <w:ilvl w:val="0"/>
          <w:numId w:val="19"/>
        </w:numPr>
        <w:rPr>
          <w:color w:val="FF0000"/>
        </w:rPr>
      </w:pPr>
      <w:r w:rsidRPr="00B24514">
        <w:rPr>
          <w:color w:val="FF0000"/>
        </w:rPr>
        <w:t>Received e-mails show different layouts and texts compared to document’s email template.</w:t>
      </w:r>
    </w:p>
    <w:p w:rsidR="00613A26" w:rsidRPr="00B24514" w:rsidRDefault="00613A26" w:rsidP="00B24514">
      <w:pPr>
        <w:pStyle w:val="ListParagraph"/>
        <w:numPr>
          <w:ilvl w:val="0"/>
          <w:numId w:val="19"/>
        </w:numPr>
        <w:rPr>
          <w:color w:val="FF0000"/>
        </w:rPr>
      </w:pPr>
      <w:r w:rsidRPr="00B24514">
        <w:rPr>
          <w:color w:val="FF0000"/>
        </w:rPr>
        <w:t>Video address: Mine shows “Dial” and no clickable blue address.</w:t>
      </w:r>
    </w:p>
    <w:p w:rsidR="00613A26" w:rsidRPr="00B24514" w:rsidRDefault="00613A26" w:rsidP="00B24514">
      <w:pPr>
        <w:pStyle w:val="ListParagraph"/>
        <w:numPr>
          <w:ilvl w:val="0"/>
          <w:numId w:val="19"/>
        </w:numPr>
        <w:rPr>
          <w:color w:val="FF0000"/>
        </w:rPr>
      </w:pPr>
      <w:r w:rsidRPr="00B24514">
        <w:rPr>
          <w:color w:val="FF0000"/>
        </w:rPr>
        <w:t>My screen did not have system generated 8 digit numeric meeting passwords and options (if any).</w:t>
      </w:r>
    </w:p>
    <w:p w:rsidR="00613A26" w:rsidRPr="00B24514" w:rsidRDefault="00613A26" w:rsidP="00B24514">
      <w:pPr>
        <w:pStyle w:val="ListParagraph"/>
        <w:numPr>
          <w:ilvl w:val="0"/>
          <w:numId w:val="19"/>
        </w:numPr>
        <w:rPr>
          <w:color w:val="FF0000"/>
        </w:rPr>
      </w:pPr>
      <w:r w:rsidRPr="00B24514">
        <w:rPr>
          <w:color w:val="FF0000"/>
        </w:rPr>
        <w:t>Left menu and top right corner are diffferent.</w:t>
      </w:r>
    </w:p>
    <w:p w:rsidR="00613A26" w:rsidRPr="00B24514" w:rsidRDefault="00613A26" w:rsidP="00B24514">
      <w:pPr>
        <w:pStyle w:val="ListParagraph"/>
        <w:numPr>
          <w:ilvl w:val="0"/>
          <w:numId w:val="19"/>
        </w:numPr>
        <w:rPr>
          <w:color w:val="FF0000"/>
        </w:rPr>
      </w:pPr>
      <w:r w:rsidRPr="00B24514">
        <w:rPr>
          <w:color w:val="FF0000"/>
        </w:rPr>
        <w:t>No green button and disclaimer (links and texts).</w:t>
      </w:r>
    </w:p>
    <w:p w:rsidR="00613A26" w:rsidRPr="00B24514" w:rsidRDefault="00613A26" w:rsidP="00B24514">
      <w:pPr>
        <w:pStyle w:val="ListParagraph"/>
        <w:numPr>
          <w:ilvl w:val="0"/>
          <w:numId w:val="19"/>
        </w:numPr>
        <w:rPr>
          <w:color w:val="FF0000"/>
        </w:rPr>
      </w:pPr>
      <w:r w:rsidRPr="00B24514">
        <w:rPr>
          <w:color w:val="FF0000"/>
        </w:rPr>
        <w:t>No “Meetings” in top left corner “Cisco WebEx” title.</w:t>
      </w:r>
    </w:p>
    <w:p w:rsidR="00613A26" w:rsidRPr="00B24514" w:rsidRDefault="00613A26" w:rsidP="00B24514">
      <w:pPr>
        <w:pStyle w:val="ListParagraph"/>
        <w:numPr>
          <w:ilvl w:val="0"/>
          <w:numId w:val="19"/>
        </w:numPr>
        <w:rPr>
          <w:color w:val="FF0000"/>
        </w:rPr>
      </w:pPr>
      <w:r w:rsidRPr="00B24514">
        <w:rPr>
          <w:color w:val="FF0000"/>
        </w:rPr>
        <w:t>Diffferent Password forms.</w:t>
      </w:r>
    </w:p>
    <w:p w:rsidR="00613A26" w:rsidRPr="00B24514" w:rsidRDefault="00613A26" w:rsidP="00B24514">
      <w:pPr>
        <w:pStyle w:val="ListParagraph"/>
        <w:numPr>
          <w:ilvl w:val="0"/>
          <w:numId w:val="19"/>
        </w:numPr>
        <w:rPr>
          <w:color w:val="FF0000"/>
        </w:rPr>
      </w:pPr>
      <w:r w:rsidRPr="00B24514">
        <w:rPr>
          <w:color w:val="FF0000"/>
        </w:rPr>
        <w:t>Missing Back and Next buttons on my screen.</w:t>
      </w:r>
    </w:p>
    <w:p w:rsidR="00613A26" w:rsidRPr="00B24514" w:rsidRDefault="00613A26" w:rsidP="00B24514">
      <w:pPr>
        <w:pStyle w:val="ListParagraph"/>
        <w:numPr>
          <w:ilvl w:val="0"/>
          <w:numId w:val="19"/>
        </w:numPr>
        <w:rPr>
          <w:color w:val="FF0000"/>
        </w:rPr>
      </w:pPr>
      <w:r w:rsidRPr="00B24514">
        <w:rPr>
          <w:color w:val="FF0000"/>
        </w:rPr>
        <w:t>Missing second half of the Password’s bubble texts on my screen.</w:t>
      </w:r>
    </w:p>
    <w:p w:rsidR="00613A26" w:rsidRPr="00B24514" w:rsidRDefault="00613A26" w:rsidP="00B24514">
      <w:pPr>
        <w:pStyle w:val="ListParagraph"/>
        <w:numPr>
          <w:ilvl w:val="0"/>
          <w:numId w:val="19"/>
        </w:numPr>
        <w:rPr>
          <w:color w:val="FF0000"/>
        </w:rPr>
      </w:pPr>
      <w:r w:rsidRPr="00B24514">
        <w:rPr>
          <w:color w:val="FF0000"/>
        </w:rPr>
        <w:t>Don’t have audio/SIP passcodes?</w:t>
      </w:r>
    </w:p>
    <w:p w:rsidR="00613A26" w:rsidRPr="00B24514" w:rsidRDefault="00613A26" w:rsidP="00B24514">
      <w:pPr>
        <w:pStyle w:val="ListParagraph"/>
        <w:numPr>
          <w:ilvl w:val="0"/>
          <w:numId w:val="19"/>
        </w:numPr>
        <w:rPr>
          <w:color w:val="FF0000"/>
        </w:rPr>
      </w:pPr>
      <w:r w:rsidRPr="00B24514">
        <w:rPr>
          <w:color w:val="FF0000"/>
        </w:rPr>
        <w:t>Missing "* Required field"'s "?" icon, "Next" button, "Use Personal Room" option, "Listed on public calendar" option, "Delete from My Meetings when completed" option.</w:t>
      </w:r>
    </w:p>
    <w:p w:rsidR="00613A26" w:rsidRPr="00B24514" w:rsidRDefault="00613A26" w:rsidP="00B24514">
      <w:pPr>
        <w:pStyle w:val="ListParagraph"/>
        <w:numPr>
          <w:ilvl w:val="0"/>
          <w:numId w:val="19"/>
        </w:numPr>
        <w:rPr>
          <w:color w:val="FF0000"/>
        </w:rPr>
      </w:pPr>
      <w:r w:rsidRPr="00B24514">
        <w:rPr>
          <w:color w:val="FF0000"/>
        </w:rPr>
        <w:t>Different password form layouts.</w:t>
      </w:r>
    </w:p>
    <w:p w:rsidR="00613A26" w:rsidRPr="00B24514" w:rsidRDefault="00613A26" w:rsidP="00B24514">
      <w:pPr>
        <w:pStyle w:val="ListParagraph"/>
        <w:numPr>
          <w:ilvl w:val="0"/>
          <w:numId w:val="19"/>
        </w:numPr>
        <w:rPr>
          <w:color w:val="FF0000"/>
        </w:rPr>
      </w:pPr>
      <w:r w:rsidRPr="00B24514">
        <w:rPr>
          <w:color w:val="FF0000"/>
        </w:rPr>
        <w:t>Missing the second half of pop-up balloon texts "... Users calling in from audio or from video conference systems will be required to enter a numeric 8-digit system-generated password." for "Meeting password"'s "i" icon.</w:t>
      </w:r>
    </w:p>
    <w:p w:rsidR="00613A26" w:rsidRPr="00B24514" w:rsidRDefault="00613A26" w:rsidP="00B24514">
      <w:pPr>
        <w:pStyle w:val="ListParagraph"/>
        <w:numPr>
          <w:ilvl w:val="0"/>
          <w:numId w:val="19"/>
        </w:numPr>
        <w:rPr>
          <w:color w:val="FF0000"/>
        </w:rPr>
      </w:pPr>
      <w:r w:rsidRPr="00B24514">
        <w:rPr>
          <w:color w:val="FF0000"/>
        </w:rPr>
        <w:t>Missing "Meetings" title.</w:t>
      </w:r>
    </w:p>
    <w:p w:rsidR="00613A26" w:rsidRPr="00B24514" w:rsidRDefault="00613A26" w:rsidP="00B24514">
      <w:pPr>
        <w:pStyle w:val="ListParagraph"/>
        <w:numPr>
          <w:ilvl w:val="0"/>
          <w:numId w:val="19"/>
        </w:numPr>
        <w:rPr>
          <w:color w:val="FF0000"/>
        </w:rPr>
      </w:pPr>
      <w:r w:rsidRPr="00B24514">
        <w:rPr>
          <w:color w:val="FF0000"/>
        </w:rPr>
        <w:t>Different top right corner.</w:t>
      </w:r>
    </w:p>
    <w:p w:rsidR="00613A26" w:rsidRPr="00B24514" w:rsidRDefault="00613A26" w:rsidP="00B24514">
      <w:pPr>
        <w:pStyle w:val="ListParagraph"/>
        <w:numPr>
          <w:ilvl w:val="0"/>
          <w:numId w:val="19"/>
        </w:numPr>
        <w:rPr>
          <w:color w:val="FF0000"/>
        </w:rPr>
      </w:pPr>
      <w:r w:rsidRPr="00B24514">
        <w:rPr>
          <w:color w:val="FF0000"/>
        </w:rPr>
        <w:t>“Use Personal Room for all my instant meetings”’s option had a checkmark by default that made all of its below options greyed out. Unchecking it made them available and editable. However, password form still not have an ‘I’ icon for its pop-up texts balloon even when I entered a password manually. Also, there was no system-generated password before I typed a password.</w:t>
      </w:r>
    </w:p>
    <w:p w:rsidR="00613A26" w:rsidRPr="00B24514" w:rsidRDefault="00613A26" w:rsidP="00B24514">
      <w:pPr>
        <w:pStyle w:val="ListParagraph"/>
        <w:numPr>
          <w:ilvl w:val="0"/>
          <w:numId w:val="19"/>
        </w:numPr>
        <w:rPr>
          <w:color w:val="FF0000"/>
        </w:rPr>
      </w:pPr>
      <w:r w:rsidRPr="00B24514">
        <w:rPr>
          <w:color w:val="FF0000"/>
        </w:rPr>
        <w:t>Audio and video options are different.</w:t>
      </w:r>
    </w:p>
    <w:p w:rsidR="00613A26" w:rsidRPr="00B24514" w:rsidRDefault="00613A26" w:rsidP="00B24514">
      <w:pPr>
        <w:pStyle w:val="ListParagraph"/>
        <w:numPr>
          <w:ilvl w:val="0"/>
          <w:numId w:val="19"/>
        </w:numPr>
        <w:rPr>
          <w:color w:val="FF0000"/>
        </w:rPr>
      </w:pPr>
      <w:r w:rsidRPr="00B24514">
        <w:rPr>
          <w:color w:val="FF0000"/>
        </w:rPr>
        <w:t>My “*Required Field”’s right side text has a missing icon.</w:t>
      </w:r>
    </w:p>
    <w:p w:rsidR="00613A26" w:rsidRPr="00B24514" w:rsidRDefault="00613A26" w:rsidP="00B24514">
      <w:pPr>
        <w:pStyle w:val="ListParagraph"/>
        <w:numPr>
          <w:ilvl w:val="0"/>
          <w:numId w:val="19"/>
        </w:numPr>
        <w:rPr>
          <w:color w:val="FF0000"/>
        </w:rPr>
      </w:pPr>
      <w:r w:rsidRPr="00B24514">
        <w:rPr>
          <w:color w:val="FF0000"/>
        </w:rPr>
        <w:t>Bottom web page’s buttons on different sides and their green colored “Save” buttons are different.</w:t>
      </w:r>
    </w:p>
    <w:p w:rsidR="00613A26" w:rsidRPr="00B24514" w:rsidRDefault="00613A26" w:rsidP="00B24514">
      <w:pPr>
        <w:pStyle w:val="ListParagraph"/>
        <w:numPr>
          <w:ilvl w:val="0"/>
          <w:numId w:val="19"/>
        </w:numPr>
        <w:rPr>
          <w:color w:val="FF0000"/>
        </w:rPr>
      </w:pPr>
      <w:r w:rsidRPr="00B24514">
        <w:rPr>
          <w:color w:val="FF0000"/>
        </w:rPr>
        <w:t>My top left corner has missing “Meetings” text.</w:t>
      </w:r>
    </w:p>
    <w:p w:rsidR="00613A26" w:rsidRPr="00B24514" w:rsidRDefault="00613A26" w:rsidP="00B24514">
      <w:pPr>
        <w:pStyle w:val="ListParagraph"/>
        <w:numPr>
          <w:ilvl w:val="0"/>
          <w:numId w:val="19"/>
        </w:numPr>
        <w:rPr>
          <w:color w:val="FF0000"/>
        </w:rPr>
      </w:pPr>
      <w:r w:rsidRPr="00B24514">
        <w:rPr>
          <w:color w:val="FF0000"/>
        </w:rPr>
        <w:t>Top right corners show differences.</w:t>
      </w:r>
    </w:p>
    <w:p w:rsidR="00613A26" w:rsidRPr="00B24514" w:rsidRDefault="00613A26" w:rsidP="00B24514">
      <w:pPr>
        <w:pStyle w:val="ListParagraph"/>
        <w:numPr>
          <w:ilvl w:val="0"/>
          <w:numId w:val="19"/>
        </w:numPr>
        <w:rPr>
          <w:color w:val="FF0000"/>
        </w:rPr>
      </w:pPr>
      <w:r w:rsidRPr="00B24514">
        <w:rPr>
          <w:color w:val="FF0000"/>
        </w:rPr>
        <w:t>My Cisco WebEx Meeting Client software shows Video connection as well.</w:t>
      </w:r>
    </w:p>
    <w:p w:rsidR="00613A26" w:rsidRPr="00B24514" w:rsidRDefault="00613A26" w:rsidP="00B24514">
      <w:pPr>
        <w:pStyle w:val="ListParagraph"/>
        <w:numPr>
          <w:ilvl w:val="0"/>
          <w:numId w:val="19"/>
        </w:numPr>
        <w:rPr>
          <w:color w:val="FF0000"/>
        </w:rPr>
      </w:pPr>
      <w:r w:rsidRPr="00B24514">
        <w:rPr>
          <w:color w:val="FF0000"/>
        </w:rPr>
        <w:t>My Attendee ID shows only random one digit in both “Quick Start” and “Meeting Info” tabs.</w:t>
      </w:r>
    </w:p>
    <w:p w:rsidR="00613A26" w:rsidRPr="00B24514" w:rsidRDefault="00613A26" w:rsidP="00B24514">
      <w:pPr>
        <w:pStyle w:val="ListParagraph"/>
        <w:numPr>
          <w:ilvl w:val="0"/>
          <w:numId w:val="19"/>
        </w:numPr>
        <w:rPr>
          <w:color w:val="FF0000"/>
        </w:rPr>
      </w:pPr>
      <w:r w:rsidRPr="00B24514">
        <w:rPr>
          <w:color w:val="FF0000"/>
        </w:rPr>
        <w:t>Dialing in and connecting from a phone seems to skip the blue “Connecting…” status pop-over.</w:t>
      </w:r>
    </w:p>
    <w:p w:rsidR="00613A26" w:rsidRPr="00B24514" w:rsidRDefault="00613A26" w:rsidP="00B24514">
      <w:pPr>
        <w:pStyle w:val="ListParagraph"/>
        <w:numPr>
          <w:ilvl w:val="0"/>
          <w:numId w:val="19"/>
        </w:numPr>
        <w:rPr>
          <w:color w:val="FF0000"/>
        </w:rPr>
      </w:pPr>
      <w:r w:rsidRPr="00B24514">
        <w:rPr>
          <w:color w:val="FF0000"/>
        </w:rPr>
        <w:t>The green checkmark connected status went away in about a couple seconds.</w:t>
      </w:r>
    </w:p>
    <w:p w:rsidR="00613A26" w:rsidRPr="00B24514" w:rsidRDefault="00613A26" w:rsidP="00B24514">
      <w:pPr>
        <w:pStyle w:val="ListParagraph"/>
        <w:numPr>
          <w:ilvl w:val="0"/>
          <w:numId w:val="19"/>
        </w:numPr>
        <w:rPr>
          <w:color w:val="FF0000"/>
        </w:rPr>
      </w:pPr>
      <w:r w:rsidRPr="00B24514">
        <w:rPr>
          <w:color w:val="FF0000"/>
        </w:rPr>
        <w:t>Checking “Require attendees to …” show different message appearances and colored checkmark. Also, mine does not have an “i” icon for its pop-up text balloon.</w:t>
      </w:r>
    </w:p>
    <w:p w:rsidR="00613A26" w:rsidRPr="00B24514" w:rsidRDefault="00613A26" w:rsidP="00B24514">
      <w:pPr>
        <w:pStyle w:val="ListParagraph"/>
        <w:numPr>
          <w:ilvl w:val="0"/>
          <w:numId w:val="19"/>
        </w:numPr>
        <w:rPr>
          <w:color w:val="FF0000"/>
        </w:rPr>
      </w:pPr>
      <w:r w:rsidRPr="00B24514">
        <w:rPr>
          <w:color w:val="FF0000"/>
        </w:rPr>
        <w:t>Three buttons have different colors and the green colors’ have different texts.</w:t>
      </w:r>
    </w:p>
    <w:p w:rsidR="00613A26" w:rsidRPr="00B24514" w:rsidRDefault="00613A26" w:rsidP="00B24514">
      <w:pPr>
        <w:pStyle w:val="ListParagraph"/>
        <w:numPr>
          <w:ilvl w:val="0"/>
          <w:numId w:val="19"/>
        </w:numPr>
        <w:rPr>
          <w:color w:val="FF0000"/>
        </w:rPr>
      </w:pPr>
      <w:r w:rsidRPr="00B24514">
        <w:rPr>
          <w:color w:val="FF0000"/>
        </w:rPr>
        <w:t>Top right corners are different.</w:t>
      </w:r>
    </w:p>
    <w:p w:rsidR="00613A26" w:rsidRPr="00B24514" w:rsidRDefault="00613A26" w:rsidP="00B24514">
      <w:pPr>
        <w:pStyle w:val="ListParagraph"/>
        <w:numPr>
          <w:ilvl w:val="0"/>
          <w:numId w:val="19"/>
        </w:numPr>
        <w:rPr>
          <w:color w:val="FF0000"/>
        </w:rPr>
      </w:pPr>
      <w:r w:rsidRPr="00B24514">
        <w:rPr>
          <w:color w:val="FF0000"/>
        </w:rPr>
        <w:t>Mine shows “Cisco WebEx” without “Meetings” text.</w:t>
      </w:r>
    </w:p>
    <w:p w:rsidR="00613A26" w:rsidRPr="00B24514" w:rsidRDefault="00613A26" w:rsidP="00B24514">
      <w:pPr>
        <w:pStyle w:val="ListParagraph"/>
        <w:numPr>
          <w:ilvl w:val="0"/>
          <w:numId w:val="19"/>
        </w:numPr>
        <w:rPr>
          <w:color w:val="FF0000"/>
        </w:rPr>
      </w:pPr>
      <w:r w:rsidRPr="00B24514">
        <w:rPr>
          <w:color w:val="FF0000"/>
        </w:rPr>
        <w:t>My “*Required field” does not have a “?” icon.</w:t>
      </w:r>
    </w:p>
    <w:p w:rsidR="00613A26" w:rsidRPr="00B24514" w:rsidRDefault="00613A26" w:rsidP="00B24514">
      <w:pPr>
        <w:pStyle w:val="ListParagraph"/>
        <w:numPr>
          <w:ilvl w:val="0"/>
          <w:numId w:val="19"/>
        </w:numPr>
        <w:rPr>
          <w:color w:val="FF0000"/>
        </w:rPr>
      </w:pPr>
      <w:r w:rsidRPr="00B24514">
        <w:rPr>
          <w:color w:val="FF0000"/>
        </w:rPr>
        <w:t>“My Phone Numbers”’s “i” icon’s text balloon did not show up from my empty phone number and PIN forms.</w:t>
      </w:r>
    </w:p>
    <w:p w:rsidR="00613A26" w:rsidRPr="00B24514" w:rsidRDefault="00613A26" w:rsidP="00B24514">
      <w:pPr>
        <w:pStyle w:val="ListParagraph"/>
        <w:numPr>
          <w:ilvl w:val="0"/>
          <w:numId w:val="19"/>
        </w:numPr>
        <w:rPr>
          <w:color w:val="FF0000"/>
        </w:rPr>
      </w:pPr>
      <w:r w:rsidRPr="00B24514">
        <w:rPr>
          <w:color w:val="FF0000"/>
        </w:rPr>
        <w:t>My “Call Me” options column were greyed out.</w:t>
      </w:r>
    </w:p>
    <w:p w:rsidR="00613A26" w:rsidRPr="00B24514" w:rsidRDefault="00613A26" w:rsidP="00B24514">
      <w:pPr>
        <w:pStyle w:val="ListParagraph"/>
        <w:numPr>
          <w:ilvl w:val="0"/>
          <w:numId w:val="19"/>
        </w:numPr>
        <w:rPr>
          <w:color w:val="FF0000"/>
        </w:rPr>
      </w:pPr>
      <w:r w:rsidRPr="00B24514">
        <w:rPr>
          <w:color w:val="FF0000"/>
        </w:rPr>
        <w:t>Mine did not have “Call-in authentication” option column and “Always check this by default” texts.</w:t>
      </w:r>
    </w:p>
    <w:p w:rsidR="00613A26" w:rsidRPr="00B24514" w:rsidRDefault="00613A26" w:rsidP="00B24514">
      <w:pPr>
        <w:pStyle w:val="ListParagraph"/>
        <w:numPr>
          <w:ilvl w:val="0"/>
          <w:numId w:val="19"/>
        </w:numPr>
        <w:rPr>
          <w:color w:val="FF0000"/>
        </w:rPr>
      </w:pPr>
      <w:r w:rsidRPr="00B24514">
        <w:rPr>
          <w:color w:val="FF0000"/>
        </w:rPr>
        <w:t>Mine has “Video Systems” option.</w:t>
      </w:r>
    </w:p>
    <w:p w:rsidR="00613A26" w:rsidRPr="00B24514" w:rsidRDefault="00613A26" w:rsidP="00B24514">
      <w:pPr>
        <w:pStyle w:val="ListParagraph"/>
        <w:numPr>
          <w:ilvl w:val="0"/>
          <w:numId w:val="19"/>
        </w:numPr>
        <w:rPr>
          <w:color w:val="FF0000"/>
        </w:rPr>
      </w:pPr>
      <w:r w:rsidRPr="00B24514">
        <w:rPr>
          <w:color w:val="FF0000"/>
        </w:rPr>
        <w:t>Both bottom buttons have different green colors and on the opposite sides.</w:t>
      </w:r>
    </w:p>
    <w:p w:rsidR="00613A26" w:rsidRPr="00B24514" w:rsidRDefault="00613A26" w:rsidP="00B24514">
      <w:pPr>
        <w:pStyle w:val="ListParagraph"/>
        <w:numPr>
          <w:ilvl w:val="0"/>
          <w:numId w:val="19"/>
        </w:numPr>
        <w:rPr>
          <w:color w:val="FF0000"/>
        </w:rPr>
      </w:pPr>
      <w:r w:rsidRPr="00B24514">
        <w:rPr>
          <w:color w:val="FF0000"/>
        </w:rPr>
        <w:t>Top right corner are different.</w:t>
      </w:r>
    </w:p>
    <w:p w:rsidR="00613A26" w:rsidRPr="00B24514" w:rsidRDefault="00613A26" w:rsidP="00B24514">
      <w:pPr>
        <w:pStyle w:val="ListParagraph"/>
        <w:numPr>
          <w:ilvl w:val="0"/>
          <w:numId w:val="19"/>
        </w:numPr>
        <w:rPr>
          <w:color w:val="FF0000"/>
        </w:rPr>
      </w:pPr>
      <w:r w:rsidRPr="00B24514">
        <w:rPr>
          <w:color w:val="FF0000"/>
        </w:rPr>
        <w:t>My top left corner has no “Meetings” text.</w:t>
      </w:r>
    </w:p>
    <w:p w:rsidR="00613A26" w:rsidRPr="00B24514" w:rsidRDefault="00613A26" w:rsidP="00B24514">
      <w:pPr>
        <w:pStyle w:val="ListParagraph"/>
        <w:numPr>
          <w:ilvl w:val="0"/>
          <w:numId w:val="19"/>
        </w:numPr>
        <w:rPr>
          <w:color w:val="FF0000"/>
        </w:rPr>
      </w:pPr>
      <w:r w:rsidRPr="00B24514">
        <w:rPr>
          <w:color w:val="FF0000"/>
        </w:rPr>
        <w:t>*Required Field’s icon is missing on my screen.</w:t>
      </w:r>
    </w:p>
    <w:p w:rsidR="00613A26" w:rsidRPr="00B24514" w:rsidRDefault="00613A26" w:rsidP="00B24514">
      <w:pPr>
        <w:pStyle w:val="ListParagraph"/>
        <w:numPr>
          <w:ilvl w:val="0"/>
          <w:numId w:val="19"/>
        </w:numPr>
        <w:rPr>
          <w:color w:val="FF0000"/>
        </w:rPr>
      </w:pPr>
      <w:r w:rsidRPr="00B24514">
        <w:rPr>
          <w:color w:val="FF0000"/>
        </w:rPr>
        <w:t>Unable to get numeric meeting passwords and PINs to show up in emails even if I set them (correctly?).</w:t>
      </w:r>
    </w:p>
    <w:p w:rsidR="00613A26" w:rsidRPr="00B24514" w:rsidRDefault="00613A26" w:rsidP="00B24514">
      <w:pPr>
        <w:pStyle w:val="ListParagraph"/>
        <w:numPr>
          <w:ilvl w:val="0"/>
          <w:numId w:val="19"/>
        </w:numPr>
        <w:rPr>
          <w:color w:val="FF0000"/>
        </w:rPr>
      </w:pPr>
      <w:r w:rsidRPr="00B24514">
        <w:rPr>
          <w:color w:val="FF0000"/>
        </w:rPr>
        <w:t>Also, no options to use plain text email format.</w:t>
      </w:r>
    </w:p>
    <w:p w:rsidR="00613A26" w:rsidRPr="00B24514" w:rsidRDefault="00613A26" w:rsidP="00B24514">
      <w:pPr>
        <w:pStyle w:val="ListParagraph"/>
        <w:numPr>
          <w:ilvl w:val="0"/>
          <w:numId w:val="19"/>
        </w:numPr>
        <w:rPr>
          <w:color w:val="FF0000"/>
        </w:rPr>
      </w:pPr>
      <w:r w:rsidRPr="00B24514">
        <w:rPr>
          <w:color w:val="FF0000"/>
        </w:rPr>
        <w:t>I was unable to find my “Meeting Info Page” in my account’s “My WebEx” tab screen. I did see this "Meeting Info Page" screen in my "Meeting Center"’s tab screen though when I schedule a meeting in advance. Basically, “My WebEx” tab screen didn’t have a scheduler option. I am confused how to get this “Meeting Info Page” in “MyWebEx” tab. I emailed Haritha Juturu (hjuturu) hjuturu@cisco.com on 7/20/2015 10:08 AM PDT to get help.</w:t>
      </w:r>
    </w:p>
    <w:p w:rsidR="00613A26" w:rsidRPr="00B24514" w:rsidRDefault="00613A26" w:rsidP="00B24514">
      <w:pPr>
        <w:pStyle w:val="ListParagraph"/>
        <w:numPr>
          <w:ilvl w:val="0"/>
          <w:numId w:val="19"/>
        </w:numPr>
        <w:rPr>
          <w:color w:val="FF0000"/>
        </w:rPr>
      </w:pPr>
      <w:r w:rsidRPr="00B24514">
        <w:rPr>
          <w:color w:val="FF0000"/>
        </w:rPr>
        <w:t xml:space="preserve">Also, I was unable to test its Meeting Client's Audio Conference Pop-Over from here. </w:t>
      </w:r>
    </w:p>
    <w:p w:rsidR="00613A26" w:rsidRPr="00B24514" w:rsidRDefault="00613A26" w:rsidP="00B24514">
      <w:pPr>
        <w:pStyle w:val="ListParagraph"/>
        <w:numPr>
          <w:ilvl w:val="0"/>
          <w:numId w:val="19"/>
        </w:numPr>
        <w:rPr>
          <w:color w:val="FF0000"/>
        </w:rPr>
      </w:pPr>
      <w:r w:rsidRPr="00B24514">
        <w:rPr>
          <w:color w:val="FF0000"/>
        </w:rPr>
        <w:t>“Meeting Center” tab’s Advanced Scheduler’s “Meeting password”’s “i” icons show different bubble pop-up texts.</w:t>
      </w:r>
    </w:p>
    <w:p w:rsidR="00613A26" w:rsidRPr="00B24514" w:rsidRDefault="00613A26" w:rsidP="00B24514">
      <w:pPr>
        <w:pStyle w:val="ListParagraph"/>
        <w:numPr>
          <w:ilvl w:val="0"/>
          <w:numId w:val="19"/>
        </w:numPr>
        <w:rPr>
          <w:color w:val="FF0000"/>
        </w:rPr>
      </w:pPr>
      <w:r w:rsidRPr="00B24514">
        <w:rPr>
          <w:color w:val="FF0000"/>
        </w:rPr>
        <w:t>I was unable to find these exact areas like external link, “Script Information”, etc. Maybe I need site admin access?</w:t>
      </w:r>
    </w:p>
    <w:p w:rsidR="00613A26" w:rsidRPr="00B24514" w:rsidRDefault="00613A26" w:rsidP="00B24514">
      <w:pPr>
        <w:pStyle w:val="ListParagraph"/>
        <w:numPr>
          <w:ilvl w:val="0"/>
          <w:numId w:val="19"/>
        </w:numPr>
        <w:rPr>
          <w:color w:val="FF0000"/>
        </w:rPr>
      </w:pPr>
      <w:r w:rsidRPr="00B24514">
        <w:rPr>
          <w:color w:val="FF0000"/>
        </w:rPr>
        <w:t>Icons’ pixel sizes aren’t the same.</w:t>
      </w:r>
    </w:p>
    <w:p w:rsidR="00613A26" w:rsidRPr="0065517E" w:rsidRDefault="00613A26" w:rsidP="00B24514">
      <w:pPr>
        <w:pStyle w:val="ListParagraph"/>
        <w:numPr>
          <w:ilvl w:val="0"/>
          <w:numId w:val="19"/>
        </w:numPr>
        <w:rPr>
          <w:color w:val="FF0000"/>
        </w:rPr>
      </w:pPr>
      <w:r w:rsidRPr="00956391">
        <w:rPr>
          <w:color w:val="FF0000"/>
        </w:rPr>
        <w:t>Spacing sizes are different.</w:t>
      </w:r>
      <w:bookmarkStart w:id="0" w:name="_GoBack"/>
      <w:bookmarkEnd w:id="0"/>
    </w:p>
    <w:sectPr w:rsidR="00613A26" w:rsidRPr="0065517E" w:rsidSect="00132998">
      <w:pgSz w:w="15840" w:h="12240" w:orient="landscape"/>
      <w:pgMar w:top="144" w:right="144" w:bottom="144" w:left="14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A4908"/>
    <w:multiLevelType w:val="hybridMultilevel"/>
    <w:tmpl w:val="8602860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2DF2412"/>
    <w:multiLevelType w:val="hybridMultilevel"/>
    <w:tmpl w:val="71F8954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17665803"/>
    <w:multiLevelType w:val="hybridMultilevel"/>
    <w:tmpl w:val="2374735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295B3BCA"/>
    <w:multiLevelType w:val="hybridMultilevel"/>
    <w:tmpl w:val="70A87FB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29A01E7E"/>
    <w:multiLevelType w:val="hybridMultilevel"/>
    <w:tmpl w:val="7696D122"/>
    <w:lvl w:ilvl="0" w:tplc="0F58F974">
      <w:start w:val="1"/>
      <w:numFmt w:val="decimal"/>
      <w:lvlText w:val="%1."/>
      <w:lvlJc w:val="left"/>
      <w:pPr>
        <w:ind w:left="720" w:hanging="360"/>
      </w:pPr>
      <w:rPr>
        <w:rFonts w:cs="Times New Roman" w:hint="default"/>
        <w:color w:val="FF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321F7FD4"/>
    <w:multiLevelType w:val="hybridMultilevel"/>
    <w:tmpl w:val="411C24E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34BD78BC"/>
    <w:multiLevelType w:val="hybridMultilevel"/>
    <w:tmpl w:val="91480ED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351B7FA2"/>
    <w:multiLevelType w:val="hybridMultilevel"/>
    <w:tmpl w:val="A9AEEB5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43A43498"/>
    <w:multiLevelType w:val="hybridMultilevel"/>
    <w:tmpl w:val="32FC7A5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49E2248F"/>
    <w:multiLevelType w:val="hybridMultilevel"/>
    <w:tmpl w:val="DC1A935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5CD8123A"/>
    <w:multiLevelType w:val="hybridMultilevel"/>
    <w:tmpl w:val="EFFA12D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5F4C277E"/>
    <w:multiLevelType w:val="hybridMultilevel"/>
    <w:tmpl w:val="AB4C270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63BA2694"/>
    <w:multiLevelType w:val="hybridMultilevel"/>
    <w:tmpl w:val="D2A0C0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67D76076"/>
    <w:multiLevelType w:val="hybridMultilevel"/>
    <w:tmpl w:val="8E88586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72A91B48"/>
    <w:multiLevelType w:val="hybridMultilevel"/>
    <w:tmpl w:val="471C48A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74B0622C"/>
    <w:multiLevelType w:val="hybridMultilevel"/>
    <w:tmpl w:val="6902E26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75283FCC"/>
    <w:multiLevelType w:val="hybridMultilevel"/>
    <w:tmpl w:val="EB94507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7EC34392"/>
    <w:multiLevelType w:val="hybridMultilevel"/>
    <w:tmpl w:val="43B8385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7EF418D8"/>
    <w:multiLevelType w:val="hybridMultilevel"/>
    <w:tmpl w:val="ADCCEBD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3"/>
  </w:num>
  <w:num w:numId="2">
    <w:abstractNumId w:val="18"/>
  </w:num>
  <w:num w:numId="3">
    <w:abstractNumId w:val="14"/>
  </w:num>
  <w:num w:numId="4">
    <w:abstractNumId w:val="0"/>
  </w:num>
  <w:num w:numId="5">
    <w:abstractNumId w:val="11"/>
  </w:num>
  <w:num w:numId="6">
    <w:abstractNumId w:val="7"/>
  </w:num>
  <w:num w:numId="7">
    <w:abstractNumId w:val="12"/>
  </w:num>
  <w:num w:numId="8">
    <w:abstractNumId w:val="5"/>
  </w:num>
  <w:num w:numId="9">
    <w:abstractNumId w:val="17"/>
  </w:num>
  <w:num w:numId="10">
    <w:abstractNumId w:val="8"/>
  </w:num>
  <w:num w:numId="11">
    <w:abstractNumId w:val="9"/>
  </w:num>
  <w:num w:numId="12">
    <w:abstractNumId w:val="2"/>
  </w:num>
  <w:num w:numId="13">
    <w:abstractNumId w:val="16"/>
  </w:num>
  <w:num w:numId="14">
    <w:abstractNumId w:val="10"/>
  </w:num>
  <w:num w:numId="15">
    <w:abstractNumId w:val="1"/>
  </w:num>
  <w:num w:numId="16">
    <w:abstractNumId w:val="15"/>
  </w:num>
  <w:num w:numId="17">
    <w:abstractNumId w:val="4"/>
  </w:num>
  <w:num w:numId="18">
    <w:abstractNumId w:val="13"/>
  </w:num>
  <w:num w:numId="1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9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32998"/>
    <w:rsid w:val="00004C1B"/>
    <w:rsid w:val="00005081"/>
    <w:rsid w:val="000126CB"/>
    <w:rsid w:val="00033C80"/>
    <w:rsid w:val="00041A23"/>
    <w:rsid w:val="000440E0"/>
    <w:rsid w:val="00090819"/>
    <w:rsid w:val="000A4554"/>
    <w:rsid w:val="000B1D1E"/>
    <w:rsid w:val="000C2066"/>
    <w:rsid w:val="000F2FB7"/>
    <w:rsid w:val="000F4F9F"/>
    <w:rsid w:val="000F5CEF"/>
    <w:rsid w:val="00102E33"/>
    <w:rsid w:val="00132998"/>
    <w:rsid w:val="0013389F"/>
    <w:rsid w:val="0014120B"/>
    <w:rsid w:val="0014423D"/>
    <w:rsid w:val="00153A76"/>
    <w:rsid w:val="00164A42"/>
    <w:rsid w:val="00164DA2"/>
    <w:rsid w:val="00184376"/>
    <w:rsid w:val="00195FE1"/>
    <w:rsid w:val="001F2CC3"/>
    <w:rsid w:val="001F528E"/>
    <w:rsid w:val="001F6B8C"/>
    <w:rsid w:val="001F6F1F"/>
    <w:rsid w:val="00211AB9"/>
    <w:rsid w:val="00224D1F"/>
    <w:rsid w:val="00250219"/>
    <w:rsid w:val="002606E4"/>
    <w:rsid w:val="00276F48"/>
    <w:rsid w:val="002778C5"/>
    <w:rsid w:val="00286012"/>
    <w:rsid w:val="002B103F"/>
    <w:rsid w:val="002B233C"/>
    <w:rsid w:val="002B2462"/>
    <w:rsid w:val="002F023A"/>
    <w:rsid w:val="003007F2"/>
    <w:rsid w:val="0031029B"/>
    <w:rsid w:val="003205BC"/>
    <w:rsid w:val="003226C1"/>
    <w:rsid w:val="00345C10"/>
    <w:rsid w:val="00346A96"/>
    <w:rsid w:val="00362981"/>
    <w:rsid w:val="003919F6"/>
    <w:rsid w:val="003A2216"/>
    <w:rsid w:val="003C74FE"/>
    <w:rsid w:val="00403705"/>
    <w:rsid w:val="0041727E"/>
    <w:rsid w:val="004230A8"/>
    <w:rsid w:val="00434DE5"/>
    <w:rsid w:val="00435B2A"/>
    <w:rsid w:val="00460701"/>
    <w:rsid w:val="00460E69"/>
    <w:rsid w:val="0047646B"/>
    <w:rsid w:val="00480582"/>
    <w:rsid w:val="00483017"/>
    <w:rsid w:val="00492C80"/>
    <w:rsid w:val="004A4FA5"/>
    <w:rsid w:val="004A68A8"/>
    <w:rsid w:val="004A796C"/>
    <w:rsid w:val="004B7BB2"/>
    <w:rsid w:val="004C2C37"/>
    <w:rsid w:val="004D384F"/>
    <w:rsid w:val="004E54A7"/>
    <w:rsid w:val="004F7D81"/>
    <w:rsid w:val="0050367B"/>
    <w:rsid w:val="00512B50"/>
    <w:rsid w:val="0052549F"/>
    <w:rsid w:val="00543438"/>
    <w:rsid w:val="0055465A"/>
    <w:rsid w:val="00556BC3"/>
    <w:rsid w:val="00571040"/>
    <w:rsid w:val="005A47BE"/>
    <w:rsid w:val="005A734B"/>
    <w:rsid w:val="005B3482"/>
    <w:rsid w:val="005C3243"/>
    <w:rsid w:val="005E1E50"/>
    <w:rsid w:val="005E6FF7"/>
    <w:rsid w:val="00613A26"/>
    <w:rsid w:val="00613BAC"/>
    <w:rsid w:val="00616607"/>
    <w:rsid w:val="00617440"/>
    <w:rsid w:val="00617CA5"/>
    <w:rsid w:val="00623D3D"/>
    <w:rsid w:val="0065517E"/>
    <w:rsid w:val="00665D0C"/>
    <w:rsid w:val="00694EFF"/>
    <w:rsid w:val="006974FA"/>
    <w:rsid w:val="006A3FEF"/>
    <w:rsid w:val="006D4AAE"/>
    <w:rsid w:val="006E6E80"/>
    <w:rsid w:val="0070077F"/>
    <w:rsid w:val="007368EE"/>
    <w:rsid w:val="007454AB"/>
    <w:rsid w:val="00763125"/>
    <w:rsid w:val="0076351E"/>
    <w:rsid w:val="00767C65"/>
    <w:rsid w:val="00776F24"/>
    <w:rsid w:val="0078328E"/>
    <w:rsid w:val="007853DE"/>
    <w:rsid w:val="0078794C"/>
    <w:rsid w:val="00787E2C"/>
    <w:rsid w:val="007A71D7"/>
    <w:rsid w:val="007B570A"/>
    <w:rsid w:val="007B5B64"/>
    <w:rsid w:val="007D126B"/>
    <w:rsid w:val="00800FBF"/>
    <w:rsid w:val="00802904"/>
    <w:rsid w:val="0081675A"/>
    <w:rsid w:val="008248A9"/>
    <w:rsid w:val="008365DE"/>
    <w:rsid w:val="00842436"/>
    <w:rsid w:val="008507AC"/>
    <w:rsid w:val="00851C06"/>
    <w:rsid w:val="00852E7C"/>
    <w:rsid w:val="0086639B"/>
    <w:rsid w:val="0087541C"/>
    <w:rsid w:val="008C01D1"/>
    <w:rsid w:val="008C12D9"/>
    <w:rsid w:val="008C5280"/>
    <w:rsid w:val="008C5F6B"/>
    <w:rsid w:val="008C7366"/>
    <w:rsid w:val="008D4E5A"/>
    <w:rsid w:val="008E3DEA"/>
    <w:rsid w:val="008F096F"/>
    <w:rsid w:val="008F702C"/>
    <w:rsid w:val="00916756"/>
    <w:rsid w:val="0091735A"/>
    <w:rsid w:val="009209FB"/>
    <w:rsid w:val="00931809"/>
    <w:rsid w:val="00956391"/>
    <w:rsid w:val="00957CA3"/>
    <w:rsid w:val="00985B0F"/>
    <w:rsid w:val="009B5D6B"/>
    <w:rsid w:val="009D35F6"/>
    <w:rsid w:val="009D4879"/>
    <w:rsid w:val="009E28ED"/>
    <w:rsid w:val="009F6161"/>
    <w:rsid w:val="00A13C20"/>
    <w:rsid w:val="00A352F3"/>
    <w:rsid w:val="00A40C25"/>
    <w:rsid w:val="00A54DDD"/>
    <w:rsid w:val="00A56C23"/>
    <w:rsid w:val="00A67D9B"/>
    <w:rsid w:val="00AB6272"/>
    <w:rsid w:val="00AD102B"/>
    <w:rsid w:val="00AD11E6"/>
    <w:rsid w:val="00AD406C"/>
    <w:rsid w:val="00AF0323"/>
    <w:rsid w:val="00AF6F33"/>
    <w:rsid w:val="00AF7CAC"/>
    <w:rsid w:val="00B022AE"/>
    <w:rsid w:val="00B125E9"/>
    <w:rsid w:val="00B17991"/>
    <w:rsid w:val="00B24514"/>
    <w:rsid w:val="00B415BB"/>
    <w:rsid w:val="00B450BE"/>
    <w:rsid w:val="00B53876"/>
    <w:rsid w:val="00B55799"/>
    <w:rsid w:val="00B72C46"/>
    <w:rsid w:val="00B77A18"/>
    <w:rsid w:val="00B85C73"/>
    <w:rsid w:val="00BB4758"/>
    <w:rsid w:val="00BD3311"/>
    <w:rsid w:val="00BF78E6"/>
    <w:rsid w:val="00C122F5"/>
    <w:rsid w:val="00C2250D"/>
    <w:rsid w:val="00C25A68"/>
    <w:rsid w:val="00C412F6"/>
    <w:rsid w:val="00C53542"/>
    <w:rsid w:val="00CA26A9"/>
    <w:rsid w:val="00CA528E"/>
    <w:rsid w:val="00CB3451"/>
    <w:rsid w:val="00CB4707"/>
    <w:rsid w:val="00CD46F5"/>
    <w:rsid w:val="00CD7299"/>
    <w:rsid w:val="00CF3640"/>
    <w:rsid w:val="00D209CA"/>
    <w:rsid w:val="00D22082"/>
    <w:rsid w:val="00D26DF9"/>
    <w:rsid w:val="00D3024B"/>
    <w:rsid w:val="00D47685"/>
    <w:rsid w:val="00D6280B"/>
    <w:rsid w:val="00D64B00"/>
    <w:rsid w:val="00D73B36"/>
    <w:rsid w:val="00D83B92"/>
    <w:rsid w:val="00D85CF5"/>
    <w:rsid w:val="00D86676"/>
    <w:rsid w:val="00D921B8"/>
    <w:rsid w:val="00DA7778"/>
    <w:rsid w:val="00DB64FD"/>
    <w:rsid w:val="00DB7472"/>
    <w:rsid w:val="00DD45A4"/>
    <w:rsid w:val="00DD4FDC"/>
    <w:rsid w:val="00E10FE7"/>
    <w:rsid w:val="00E3450A"/>
    <w:rsid w:val="00E35719"/>
    <w:rsid w:val="00E71E65"/>
    <w:rsid w:val="00E756D4"/>
    <w:rsid w:val="00E90995"/>
    <w:rsid w:val="00E9414B"/>
    <w:rsid w:val="00EA05E9"/>
    <w:rsid w:val="00EB1E51"/>
    <w:rsid w:val="00EB77C8"/>
    <w:rsid w:val="00EC13E9"/>
    <w:rsid w:val="00EC5EFF"/>
    <w:rsid w:val="00EC605B"/>
    <w:rsid w:val="00EE7D05"/>
    <w:rsid w:val="00EF2E19"/>
    <w:rsid w:val="00EF7ACD"/>
    <w:rsid w:val="00F12DCF"/>
    <w:rsid w:val="00F14895"/>
    <w:rsid w:val="00F30E18"/>
    <w:rsid w:val="00F31D1F"/>
    <w:rsid w:val="00F43493"/>
    <w:rsid w:val="00F63E09"/>
    <w:rsid w:val="00F80F83"/>
    <w:rsid w:val="00F8626C"/>
    <w:rsid w:val="00FA0592"/>
    <w:rsid w:val="00FC0FDC"/>
    <w:rsid w:val="00FC4CC8"/>
    <w:rsid w:val="00FD1B92"/>
    <w:rsid w:val="00FD4232"/>
    <w:rsid w:val="00FE00E7"/>
    <w:rsid w:val="00FF1EC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3BAC"/>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D4FDC"/>
    <w:rPr>
      <w:rFonts w:cs="Times New Roman"/>
      <w:color w:val="0000FF"/>
      <w:u w:val="single"/>
    </w:rPr>
  </w:style>
  <w:style w:type="character" w:styleId="FollowedHyperlink">
    <w:name w:val="FollowedHyperlink"/>
    <w:basedOn w:val="DefaultParagraphFont"/>
    <w:uiPriority w:val="99"/>
    <w:semiHidden/>
    <w:rsid w:val="00483017"/>
    <w:rPr>
      <w:rFonts w:cs="Times New Roman"/>
      <w:color w:val="800080"/>
      <w:u w:val="single"/>
    </w:rPr>
  </w:style>
  <w:style w:type="paragraph" w:styleId="BalloonText">
    <w:name w:val="Balloon Text"/>
    <w:basedOn w:val="Normal"/>
    <w:link w:val="BalloonTextChar"/>
    <w:uiPriority w:val="99"/>
    <w:semiHidden/>
    <w:rsid w:val="000F2F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F2FB7"/>
    <w:rPr>
      <w:rFonts w:ascii="Tahoma" w:hAnsi="Tahoma" w:cs="Tahoma"/>
      <w:sz w:val="16"/>
      <w:szCs w:val="16"/>
    </w:rPr>
  </w:style>
  <w:style w:type="character" w:customStyle="1" w:styleId="preview-header-file-name2">
    <w:name w:val="preview-header-file-name2"/>
    <w:basedOn w:val="DefaultParagraphFont"/>
    <w:uiPriority w:val="99"/>
    <w:rsid w:val="00617CA5"/>
    <w:rPr>
      <w:rFonts w:cs="Times New Roman"/>
      <w:sz w:val="21"/>
      <w:szCs w:val="21"/>
    </w:rPr>
  </w:style>
  <w:style w:type="paragraph" w:styleId="ListParagraph">
    <w:name w:val="List Paragraph"/>
    <w:basedOn w:val="Normal"/>
    <w:uiPriority w:val="99"/>
    <w:qFormat/>
    <w:rsid w:val="00F43493"/>
    <w:pPr>
      <w:ind w:left="720"/>
      <w:contextualSpacing/>
    </w:pPr>
  </w:style>
  <w:style w:type="character" w:customStyle="1" w:styleId="required">
    <w:name w:val="required"/>
    <w:basedOn w:val="DefaultParagraphFont"/>
    <w:uiPriority w:val="99"/>
    <w:rsid w:val="008D4E5A"/>
    <w:rPr>
      <w:rFonts w:cs="Times New Roman"/>
    </w:rPr>
  </w:style>
</w:styles>
</file>

<file path=word/webSettings.xml><?xml version="1.0" encoding="utf-8"?>
<w:webSettings xmlns:r="http://schemas.openxmlformats.org/officeDocument/2006/relationships" xmlns:w="http://schemas.openxmlformats.org/wordprocessingml/2006/main">
  <w:divs>
    <w:div w:id="91632517">
      <w:marLeft w:val="0"/>
      <w:marRight w:val="0"/>
      <w:marTop w:val="0"/>
      <w:marBottom w:val="0"/>
      <w:divBdr>
        <w:top w:val="none" w:sz="0" w:space="0" w:color="auto"/>
        <w:left w:val="none" w:sz="0" w:space="0" w:color="auto"/>
        <w:bottom w:val="none" w:sz="0" w:space="0" w:color="auto"/>
        <w:right w:val="none" w:sz="0" w:space="0" w:color="auto"/>
      </w:divBdr>
    </w:div>
    <w:div w:id="91632518">
      <w:marLeft w:val="0"/>
      <w:marRight w:val="0"/>
      <w:marTop w:val="0"/>
      <w:marBottom w:val="0"/>
      <w:divBdr>
        <w:top w:val="none" w:sz="0" w:space="0" w:color="auto"/>
        <w:left w:val="none" w:sz="0" w:space="0" w:color="auto"/>
        <w:bottom w:val="none" w:sz="0" w:space="0" w:color="auto"/>
        <w:right w:val="none" w:sz="0" w:space="0" w:color="auto"/>
      </w:divBdr>
    </w:div>
    <w:div w:id="9163251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go.webex.com"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mailto:hjuturu@cisco.com" TargetMode="External"/><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hyperlink" Target="https://gobeta.webex.com"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1575</TotalTime>
  <Pages>34</Pages>
  <Words>1360</Words>
  <Characters>7757</Characters>
  <Application>Microsoft Office Outlook</Application>
  <DocSecurity>0</DocSecurity>
  <Lines>0</Lines>
  <Paragraphs>0</Paragraphs>
  <ScaleCrop>false</ScaleCrop>
  <Company>Cisco Systems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 Pi</dc:creator>
  <cp:keywords/>
  <dc:description/>
  <cp:lastModifiedBy>ant</cp:lastModifiedBy>
  <cp:revision>205</cp:revision>
  <dcterms:created xsi:type="dcterms:W3CDTF">2015-07-14T01:38:00Z</dcterms:created>
  <dcterms:modified xsi:type="dcterms:W3CDTF">2017-05-15T20:44:00Z</dcterms:modified>
</cp:coreProperties>
</file>