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AB7" w:rsidRPr="00132998" w:rsidRDefault="004B6AB7">
      <w:pPr>
        <w:rPr>
          <w:b/>
        </w:rPr>
      </w:pPr>
      <w:r>
        <w:rPr>
          <w:b/>
        </w:rPr>
        <w:t>Web Pages – Audio Join Flow (no prototype and visual):</w:t>
      </w:r>
    </w:p>
    <w:p w:rsidR="004B6AB7" w:rsidRPr="00667021" w:rsidRDefault="004B6AB7">
      <w:hyperlink r:id="rId5" w:history="1">
        <w:r w:rsidRPr="00667021">
          <w:rPr>
            <w:rStyle w:val="Hyperlink"/>
            <w:color w:val="auto"/>
          </w:rPr>
          <w:t>https://go.webex.com</w:t>
        </w:r>
      </w:hyperlink>
      <w:r w:rsidRPr="00667021">
        <w:t xml:space="preserve"> in 64-bit W7 EE SP1 with Firefox v39 web browser and </w:t>
      </w:r>
      <w:smartTag w:uri="urn:schemas-microsoft-com:office:smarttags" w:element="place">
        <w:smartTag w:uri="urn:schemas-microsoft-com:office:smarttags" w:element="PlaceName">
          <w:r w:rsidRPr="00667021">
            <w:t>Cisco</w:t>
          </w:r>
        </w:smartTag>
        <w:r w:rsidRPr="00667021">
          <w:t xml:space="preserve"> </w:t>
        </w:r>
        <w:smartTag w:uri="urn:schemas-microsoft-com:office:smarttags" w:element="PlaceName">
          <w:r w:rsidRPr="00667021">
            <w:t>WebEx</w:t>
          </w:r>
        </w:smartTag>
        <w:r w:rsidRPr="00667021">
          <w:t xml:space="preserve"> </w:t>
        </w:r>
        <w:smartTag w:uri="urn:schemas-microsoft-com:office:smarttags" w:element="PlaceName">
          <w:r w:rsidRPr="00667021">
            <w:t>Meeting</w:t>
          </w:r>
        </w:smartTag>
        <w:r w:rsidRPr="00667021">
          <w:t xml:space="preserve"> </w:t>
        </w:r>
        <w:smartTag w:uri="urn:schemas-microsoft-com:office:smarttags" w:element="PlaceType">
          <w:r w:rsidRPr="00667021">
            <w:t>Center</w:t>
          </w:r>
        </w:smartTag>
      </w:smartTag>
      <w:r w:rsidRPr="00667021">
        <w:t xml:space="preserve"> v30.0.2177 on 7/20/2015:</w:t>
      </w:r>
    </w:p>
    <w:p w:rsidR="004B6AB7" w:rsidRDefault="004B6AB7">
      <w:r w:rsidRPr="00466B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779.25pt;height:414.75pt;visibility:visible">
            <v:imagedata r:id="rId6" o:title=""/>
          </v:shape>
        </w:pict>
      </w:r>
    </w:p>
    <w:p w:rsidR="004B6AB7" w:rsidRDefault="004B6AB7">
      <w:r>
        <w:t>I assume this is correct when I dialed into my own meeting room with the provided phone number to call in from my iPhone.</w:t>
      </w:r>
    </w:p>
    <w:p w:rsidR="004B6AB7" w:rsidRDefault="004B6AB7"/>
    <w:p w:rsidR="004B6AB7" w:rsidRDefault="004B6AB7">
      <w:r w:rsidRPr="00466BEA">
        <w:rPr>
          <w:noProof/>
        </w:rPr>
        <w:pict>
          <v:shape id="Picture 11" o:spid="_x0000_i1026" type="#_x0000_t75" style="width:771.75pt;height:408.75pt;visibility:visible">
            <v:imagedata r:id="rId7" o:title=""/>
          </v:shape>
        </w:pict>
      </w:r>
    </w:p>
    <w:p w:rsidR="004B6AB7" w:rsidRPr="00A35262" w:rsidRDefault="004B6AB7">
      <w:pPr>
        <w:rPr>
          <w:color w:val="FF0000"/>
        </w:rPr>
      </w:pPr>
      <w:r w:rsidRPr="00A35262">
        <w:rPr>
          <w:color w:val="FF0000"/>
        </w:rPr>
        <w:t xml:space="preserve">Issues: </w:t>
      </w:r>
      <w:r>
        <w:rPr>
          <w:color w:val="FF0000"/>
        </w:rPr>
        <w:t xml:space="preserve">As a host, I was unable to get my scheduled meeting to start by joining into it by dialing from my iPhone. WebEx’s phone’s recording told me that my entry was invalid or my meeting has not started. I had to start my meeting manually from the web to launch </w:t>
      </w:r>
      <w:smartTag w:uri="urn:schemas-microsoft-com:office:smarttags" w:element="place">
        <w:smartTag w:uri="urn:schemas-microsoft-com:office:smarttags" w:element="PlaceName">
          <w:r>
            <w:rPr>
              <w:color w:val="FF0000"/>
            </w:rPr>
            <w:t>Cisco</w:t>
          </w:r>
        </w:smartTag>
        <w:r>
          <w:rPr>
            <w:color w:val="FF0000"/>
          </w:rPr>
          <w:t xml:space="preserve"> </w:t>
        </w:r>
        <w:smartTag w:uri="urn:schemas-microsoft-com:office:smarttags" w:element="PlaceName">
          <w:r>
            <w:rPr>
              <w:color w:val="FF0000"/>
            </w:rPr>
            <w:t>WebEx</w:t>
          </w:r>
        </w:smartTag>
        <w:r>
          <w:rPr>
            <w:color w:val="FF0000"/>
          </w:rPr>
          <w:t xml:space="preserve"> </w:t>
        </w:r>
        <w:smartTag w:uri="urn:schemas-microsoft-com:office:smarttags" w:element="PlaceName">
          <w:r>
            <w:rPr>
              <w:color w:val="FF0000"/>
            </w:rPr>
            <w:t>Meeting</w:t>
          </w:r>
        </w:smartTag>
        <w:r>
          <w:rPr>
            <w:color w:val="FF0000"/>
          </w:rPr>
          <w:t xml:space="preserve"> </w:t>
        </w:r>
        <w:smartTag w:uri="urn:schemas-microsoft-com:office:smarttags" w:element="PlaceType">
          <w:r>
            <w:rPr>
              <w:color w:val="FF0000"/>
            </w:rPr>
            <w:t>Center</w:t>
          </w:r>
        </w:smartTag>
      </w:smartTag>
      <w:r>
        <w:rPr>
          <w:color w:val="FF0000"/>
        </w:rPr>
        <w:t xml:space="preserve"> software first before I could join in by phone.</w:t>
      </w:r>
    </w:p>
    <w:p w:rsidR="004B6AB7" w:rsidRDefault="004B6AB7"/>
    <w:p w:rsidR="004B6AB7" w:rsidRDefault="004B6AB7">
      <w:r>
        <w:t>3</w:t>
      </w:r>
      <w:r w:rsidRPr="00466BEA">
        <w:rPr>
          <w:noProof/>
        </w:rPr>
        <w:pict>
          <v:shape id="Picture 13" o:spid="_x0000_i1027" type="#_x0000_t75" style="width:768pt;height:428.25pt;visibility:visible">
            <v:imagedata r:id="rId8" o:title=""/>
          </v:shape>
        </w:pict>
      </w:r>
    </w:p>
    <w:p w:rsidR="004B6AB7" w:rsidRDefault="004B6AB7">
      <w:pPr>
        <w:rPr>
          <w:color w:val="FF0000"/>
        </w:rPr>
      </w:pPr>
      <w:r w:rsidRPr="00667021">
        <w:rPr>
          <w:color w:val="FF0000"/>
        </w:rPr>
        <w:t xml:space="preserve">Issues: </w:t>
      </w:r>
      <w:r>
        <w:rPr>
          <w:color w:val="FF0000"/>
        </w:rPr>
        <w:t>When I had two scheduled meetings started and launched with Cisco WebEx Meeting Centers, I dialed in the toll free phone number with my iPhone. It asked me to enter the access code for the specific meeting room.</w:t>
      </w:r>
    </w:p>
    <w:p w:rsidR="004B6AB7" w:rsidRDefault="004B6AB7">
      <w:pPr>
        <w:rPr>
          <w:color w:val="FF0000"/>
        </w:rPr>
      </w:pPr>
    </w:p>
    <w:p w:rsidR="004B6AB7" w:rsidRDefault="004B6AB7">
      <w:pPr>
        <w:rPr>
          <w:color w:val="FF0000"/>
        </w:rPr>
      </w:pPr>
      <w:r w:rsidRPr="00C400FF">
        <w:rPr>
          <w:noProof/>
          <w:color w:val="FF0000"/>
        </w:rPr>
        <w:pict>
          <v:shape id="Picture 14" o:spid="_x0000_i1028" type="#_x0000_t75" style="width:771.75pt;height:429pt;visibility:visible">
            <v:imagedata r:id="rId9" o:title=""/>
          </v:shape>
        </w:pict>
      </w:r>
    </w:p>
    <w:p w:rsidR="004B6AB7" w:rsidRDefault="004B6AB7">
      <w:pPr>
        <w:rPr>
          <w:color w:val="FF0000"/>
        </w:rPr>
      </w:pPr>
      <w:r>
        <w:rPr>
          <w:color w:val="FF0000"/>
        </w:rPr>
        <w:t>Issues: I still had to enter passcodes after adding my phone number to Preferences’ Audio’s Setup’s My Phone Numbers and dialing into the toll free phone number with my iPhone. I tried enabling “Call Me” and setting an audio PIN, but they made no differences.</w:t>
      </w:r>
    </w:p>
    <w:p w:rsidR="004B6AB7" w:rsidRDefault="004B6AB7">
      <w:pPr>
        <w:rPr>
          <w:color w:val="FF0000"/>
        </w:rPr>
      </w:pPr>
    </w:p>
    <w:p w:rsidR="004B6AB7" w:rsidRDefault="004B6AB7">
      <w:pPr>
        <w:rPr>
          <w:color w:val="FF0000"/>
        </w:rPr>
      </w:pPr>
      <w:r w:rsidRPr="00C400FF">
        <w:rPr>
          <w:noProof/>
          <w:color w:val="FF0000"/>
        </w:rPr>
        <w:pict>
          <v:shape id="Picture 15" o:spid="_x0000_i1029" type="#_x0000_t75" style="width:768pt;height:429.75pt;visibility:visible">
            <v:imagedata r:id="rId10" o:title=""/>
          </v:shape>
        </w:pict>
      </w:r>
    </w:p>
    <w:p w:rsidR="004B6AB7" w:rsidRDefault="004B6AB7">
      <w:pPr>
        <w:rPr>
          <w:color w:val="FF0000"/>
        </w:rPr>
      </w:pPr>
      <w:r>
        <w:rPr>
          <w:color w:val="FF0000"/>
        </w:rPr>
        <w:t>Issue: I don’t see any CLI options on my screen.</w:t>
      </w:r>
    </w:p>
    <w:p w:rsidR="004B6AB7" w:rsidRDefault="004B6AB7">
      <w:pPr>
        <w:rPr>
          <w:color w:val="FF0000"/>
        </w:rPr>
      </w:pPr>
      <w:r>
        <w:rPr>
          <w:color w:val="FF0000"/>
        </w:rPr>
        <w:br w:type="page"/>
      </w:r>
    </w:p>
    <w:p w:rsidR="004B6AB7" w:rsidRPr="009F6DD7" w:rsidRDefault="004B6AB7">
      <w:pPr>
        <w:rPr>
          <w:b/>
          <w:color w:val="FF0000"/>
        </w:rPr>
      </w:pPr>
      <w:bookmarkStart w:id="0" w:name="_GoBack"/>
      <w:r w:rsidRPr="009F6DD7">
        <w:rPr>
          <w:b/>
          <w:color w:val="FF0000"/>
        </w:rPr>
        <w:t>OVERALL ISSUES:</w:t>
      </w:r>
    </w:p>
    <w:bookmarkEnd w:id="0"/>
    <w:p w:rsidR="004B6AB7" w:rsidRPr="006608B0" w:rsidRDefault="004B6AB7" w:rsidP="006608B0">
      <w:pPr>
        <w:pStyle w:val="ListParagraph"/>
        <w:numPr>
          <w:ilvl w:val="0"/>
          <w:numId w:val="1"/>
        </w:numPr>
        <w:rPr>
          <w:color w:val="FF0000"/>
        </w:rPr>
      </w:pPr>
      <w:r w:rsidRPr="006608B0">
        <w:rPr>
          <w:color w:val="FF0000"/>
        </w:rPr>
        <w:t xml:space="preserve">As a host, I was unable to get my scheduled meeting to start by joining into it by dialing from my iPhone. WebEx’s phone’s recording told me that my entry was invalid or my meeting has not started. I had to start my meeting manually from the web to launch </w:t>
      </w:r>
      <w:smartTag w:uri="urn:schemas-microsoft-com:office:smarttags" w:element="place">
        <w:smartTag w:uri="urn:schemas-microsoft-com:office:smarttags" w:element="PlaceName">
          <w:r w:rsidRPr="006608B0">
            <w:rPr>
              <w:color w:val="FF0000"/>
            </w:rPr>
            <w:t>Cisco</w:t>
          </w:r>
        </w:smartTag>
        <w:r w:rsidRPr="006608B0">
          <w:rPr>
            <w:color w:val="FF0000"/>
          </w:rPr>
          <w:t xml:space="preserve"> </w:t>
        </w:r>
        <w:smartTag w:uri="urn:schemas-microsoft-com:office:smarttags" w:element="PlaceName">
          <w:r w:rsidRPr="006608B0">
            <w:rPr>
              <w:color w:val="FF0000"/>
            </w:rPr>
            <w:t>WebEx</w:t>
          </w:r>
        </w:smartTag>
        <w:r w:rsidRPr="006608B0">
          <w:rPr>
            <w:color w:val="FF0000"/>
          </w:rPr>
          <w:t xml:space="preserve"> </w:t>
        </w:r>
        <w:smartTag w:uri="urn:schemas-microsoft-com:office:smarttags" w:element="PlaceName">
          <w:r w:rsidRPr="006608B0">
            <w:rPr>
              <w:color w:val="FF0000"/>
            </w:rPr>
            <w:t>Meeting</w:t>
          </w:r>
        </w:smartTag>
        <w:r w:rsidRPr="006608B0">
          <w:rPr>
            <w:color w:val="FF0000"/>
          </w:rPr>
          <w:t xml:space="preserve"> </w:t>
        </w:r>
        <w:smartTag w:uri="urn:schemas-microsoft-com:office:smarttags" w:element="PlaceType">
          <w:r w:rsidRPr="006608B0">
            <w:rPr>
              <w:color w:val="FF0000"/>
            </w:rPr>
            <w:t>Center</w:t>
          </w:r>
        </w:smartTag>
      </w:smartTag>
      <w:r w:rsidRPr="006608B0">
        <w:rPr>
          <w:color w:val="FF0000"/>
        </w:rPr>
        <w:t xml:space="preserve"> software first before I could join in by phone.</w:t>
      </w:r>
    </w:p>
    <w:p w:rsidR="004B6AB7" w:rsidRPr="006608B0" w:rsidRDefault="004B6AB7" w:rsidP="006608B0">
      <w:pPr>
        <w:pStyle w:val="ListParagraph"/>
        <w:numPr>
          <w:ilvl w:val="0"/>
          <w:numId w:val="1"/>
        </w:numPr>
        <w:rPr>
          <w:color w:val="FF0000"/>
        </w:rPr>
      </w:pPr>
      <w:r w:rsidRPr="006608B0">
        <w:rPr>
          <w:color w:val="FF0000"/>
        </w:rPr>
        <w:t>When I had two scheduled meetings started and launched with Cisco WebEx Meeting Centers, I dialed in the toll free phone number with my iPhone. It asked me to enter the access code for the specific meeting room.</w:t>
      </w:r>
    </w:p>
    <w:p w:rsidR="004B6AB7" w:rsidRPr="006608B0" w:rsidRDefault="004B6AB7" w:rsidP="006608B0">
      <w:pPr>
        <w:pStyle w:val="ListParagraph"/>
        <w:numPr>
          <w:ilvl w:val="0"/>
          <w:numId w:val="1"/>
        </w:numPr>
        <w:rPr>
          <w:color w:val="FF0000"/>
        </w:rPr>
      </w:pPr>
      <w:r w:rsidRPr="006608B0">
        <w:rPr>
          <w:color w:val="FF0000"/>
        </w:rPr>
        <w:t>I still had to enter passcodes after adding my phone number to Preferences’ Audio’s Setup’s My Phone Numbers and dialing into the toll free phone number with my iPhone. I tried enabling “Call Me” and setting an audio PIN, but they made no differences.</w:t>
      </w:r>
    </w:p>
    <w:p w:rsidR="004B6AB7" w:rsidRPr="00F25800" w:rsidRDefault="004B6AB7" w:rsidP="006608B0">
      <w:pPr>
        <w:pStyle w:val="ListParagraph"/>
        <w:numPr>
          <w:ilvl w:val="0"/>
          <w:numId w:val="1"/>
        </w:numPr>
        <w:rPr>
          <w:color w:val="FF0000"/>
        </w:rPr>
      </w:pPr>
      <w:r w:rsidRPr="006608B0">
        <w:rPr>
          <w:color w:val="FF0000"/>
        </w:rPr>
        <w:t>I don’t see any CLI options on my screen.</w:t>
      </w:r>
    </w:p>
    <w:sectPr w:rsidR="004B6AB7" w:rsidRPr="00F25800" w:rsidSect="00132998">
      <w:pgSz w:w="15840" w:h="12240" w:orient="landscape"/>
      <w:pgMar w:top="144" w:right="144" w:bottom="144" w:left="14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D27E6"/>
    <w:multiLevelType w:val="hybridMultilevel"/>
    <w:tmpl w:val="E8D6EF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2998"/>
    <w:rsid w:val="000F4F9F"/>
    <w:rsid w:val="00132998"/>
    <w:rsid w:val="0014423D"/>
    <w:rsid w:val="00182B68"/>
    <w:rsid w:val="001D2151"/>
    <w:rsid w:val="002103F8"/>
    <w:rsid w:val="002203A6"/>
    <w:rsid w:val="002D07F1"/>
    <w:rsid w:val="003152A1"/>
    <w:rsid w:val="00346A96"/>
    <w:rsid w:val="003656F3"/>
    <w:rsid w:val="00410827"/>
    <w:rsid w:val="00416045"/>
    <w:rsid w:val="00466BEA"/>
    <w:rsid w:val="00480582"/>
    <w:rsid w:val="004A6C76"/>
    <w:rsid w:val="004B6AB7"/>
    <w:rsid w:val="0054435F"/>
    <w:rsid w:val="00645D75"/>
    <w:rsid w:val="00655B6F"/>
    <w:rsid w:val="006608B0"/>
    <w:rsid w:val="00667021"/>
    <w:rsid w:val="006A3FEF"/>
    <w:rsid w:val="006A6349"/>
    <w:rsid w:val="006E20BC"/>
    <w:rsid w:val="00710698"/>
    <w:rsid w:val="00771CC8"/>
    <w:rsid w:val="007B35E1"/>
    <w:rsid w:val="00812FDD"/>
    <w:rsid w:val="00842436"/>
    <w:rsid w:val="008662AB"/>
    <w:rsid w:val="0087541C"/>
    <w:rsid w:val="00885047"/>
    <w:rsid w:val="00991A00"/>
    <w:rsid w:val="00997B5E"/>
    <w:rsid w:val="009B5D6B"/>
    <w:rsid w:val="009F6DD7"/>
    <w:rsid w:val="00A24B78"/>
    <w:rsid w:val="00A35262"/>
    <w:rsid w:val="00A352F3"/>
    <w:rsid w:val="00AC7792"/>
    <w:rsid w:val="00B31315"/>
    <w:rsid w:val="00B85C73"/>
    <w:rsid w:val="00C400FF"/>
    <w:rsid w:val="00C716CA"/>
    <w:rsid w:val="00CE09AE"/>
    <w:rsid w:val="00CF6059"/>
    <w:rsid w:val="00D85CF5"/>
    <w:rsid w:val="00DD4FDC"/>
    <w:rsid w:val="00E26F2B"/>
    <w:rsid w:val="00E53D3B"/>
    <w:rsid w:val="00F25800"/>
    <w:rsid w:val="00F5033A"/>
    <w:rsid w:val="00F95E42"/>
    <w:rsid w:val="00FB6E15"/>
    <w:rsid w:val="00FE7A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3A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D4FDC"/>
    <w:rPr>
      <w:rFonts w:cs="Times New Roman"/>
      <w:color w:val="0000FF"/>
      <w:u w:val="single"/>
    </w:rPr>
  </w:style>
  <w:style w:type="character" w:customStyle="1" w:styleId="preview-header-file-name2">
    <w:name w:val="preview-header-file-name2"/>
    <w:basedOn w:val="DefaultParagraphFont"/>
    <w:uiPriority w:val="99"/>
    <w:rsid w:val="007B35E1"/>
    <w:rPr>
      <w:rFonts w:cs="Times New Roman"/>
      <w:sz w:val="21"/>
      <w:szCs w:val="21"/>
    </w:rPr>
  </w:style>
  <w:style w:type="paragraph" w:styleId="BalloonText">
    <w:name w:val="Balloon Text"/>
    <w:basedOn w:val="Normal"/>
    <w:link w:val="BalloonTextChar"/>
    <w:uiPriority w:val="99"/>
    <w:semiHidden/>
    <w:rsid w:val="00AC7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7792"/>
    <w:rPr>
      <w:rFonts w:ascii="Tahoma" w:hAnsi="Tahoma" w:cs="Tahoma"/>
      <w:sz w:val="16"/>
      <w:szCs w:val="16"/>
    </w:rPr>
  </w:style>
  <w:style w:type="paragraph" w:styleId="ListParagraph">
    <w:name w:val="List Paragraph"/>
    <w:basedOn w:val="Normal"/>
    <w:uiPriority w:val="99"/>
    <w:qFormat/>
    <w:rsid w:val="00F25800"/>
    <w:pPr>
      <w:ind w:left="720"/>
      <w:contextualSpacing/>
    </w:pPr>
  </w:style>
</w:styles>
</file>

<file path=word/webSettings.xml><?xml version="1.0" encoding="utf-8"?>
<w:webSettings xmlns:r="http://schemas.openxmlformats.org/officeDocument/2006/relationships" xmlns:w="http://schemas.openxmlformats.org/wordprocessingml/2006/main">
  <w:divs>
    <w:div w:id="1355880394">
      <w:marLeft w:val="0"/>
      <w:marRight w:val="0"/>
      <w:marTop w:val="0"/>
      <w:marBottom w:val="0"/>
      <w:divBdr>
        <w:top w:val="none" w:sz="0" w:space="0" w:color="auto"/>
        <w:left w:val="none" w:sz="0" w:space="0" w:color="auto"/>
        <w:bottom w:val="none" w:sz="0" w:space="0" w:color="auto"/>
        <w:right w:val="none" w:sz="0" w:space="0" w:color="auto"/>
      </w:divBdr>
    </w:div>
    <w:div w:id="1355880395">
      <w:marLeft w:val="0"/>
      <w:marRight w:val="0"/>
      <w:marTop w:val="0"/>
      <w:marBottom w:val="0"/>
      <w:divBdr>
        <w:top w:val="none" w:sz="0" w:space="0" w:color="auto"/>
        <w:left w:val="none" w:sz="0" w:space="0" w:color="auto"/>
        <w:bottom w:val="none" w:sz="0" w:space="0" w:color="auto"/>
        <w:right w:val="none" w:sz="0" w:space="0" w:color="auto"/>
      </w:divBdr>
    </w:div>
    <w:div w:id="1355880396">
      <w:marLeft w:val="0"/>
      <w:marRight w:val="0"/>
      <w:marTop w:val="0"/>
      <w:marBottom w:val="0"/>
      <w:divBdr>
        <w:top w:val="none" w:sz="0" w:space="0" w:color="auto"/>
        <w:left w:val="none" w:sz="0" w:space="0" w:color="auto"/>
        <w:bottom w:val="none" w:sz="0" w:space="0" w:color="auto"/>
        <w:right w:val="none" w:sz="0" w:space="0" w:color="auto"/>
      </w:divBdr>
    </w:div>
    <w:div w:id="1355880397">
      <w:marLeft w:val="0"/>
      <w:marRight w:val="0"/>
      <w:marTop w:val="0"/>
      <w:marBottom w:val="0"/>
      <w:divBdr>
        <w:top w:val="none" w:sz="0" w:space="0" w:color="auto"/>
        <w:left w:val="none" w:sz="0" w:space="0" w:color="auto"/>
        <w:bottom w:val="none" w:sz="0" w:space="0" w:color="auto"/>
        <w:right w:val="none" w:sz="0" w:space="0" w:color="auto"/>
      </w:divBdr>
    </w:div>
    <w:div w:id="1355880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o.webex.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216</TotalTime>
  <Pages>6</Pages>
  <Words>310</Words>
  <Characters>1767</Characters>
  <Application>Microsoft Office Outlook</Application>
  <DocSecurity>0</DocSecurity>
  <Lines>0</Lines>
  <Paragraphs>0</Paragraphs>
  <ScaleCrop>false</ScaleCrop>
  <Company>Cisco Systems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Pi</dc:creator>
  <cp:keywords/>
  <dc:description/>
  <cp:lastModifiedBy>ant</cp:lastModifiedBy>
  <cp:revision>39</cp:revision>
  <dcterms:created xsi:type="dcterms:W3CDTF">2015-07-14T20:37:00Z</dcterms:created>
  <dcterms:modified xsi:type="dcterms:W3CDTF">2017-05-15T20:34:00Z</dcterms:modified>
</cp:coreProperties>
</file>