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8AE" w:rsidRDefault="00A748AE" w:rsidP="002A1A85">
      <w:pPr>
        <w:rPr>
          <w:b/>
        </w:rPr>
      </w:pPr>
      <w:r>
        <w:rPr>
          <w:b/>
        </w:rPr>
        <w:t xml:space="preserve">Meeting Client’s </w:t>
      </w:r>
      <w:r w:rsidRPr="002A1A85">
        <w:rPr>
          <w:b/>
        </w:rPr>
        <w:t xml:space="preserve">Video </w:t>
      </w:r>
      <w:r>
        <w:rPr>
          <w:b/>
        </w:rPr>
        <w:t>T</w:t>
      </w:r>
      <w:r w:rsidRPr="002A1A85">
        <w:rPr>
          <w:b/>
        </w:rPr>
        <w:t>humbnail</w:t>
      </w:r>
      <w:r w:rsidRPr="0014263E">
        <w:t xml:space="preserve"> (no prototype)</w:t>
      </w:r>
      <w:r>
        <w:t>:</w:t>
      </w:r>
    </w:p>
    <w:p w:rsidR="00A748AE" w:rsidRPr="00FA4E3D" w:rsidRDefault="00A748AE" w:rsidP="002A1A85">
      <w:pPr>
        <w:rPr>
          <w:rFonts w:ascii="Century Gothic" w:hAnsi="Century Gothic"/>
          <w:sz w:val="20"/>
          <w:szCs w:val="20"/>
        </w:rPr>
      </w:pPr>
      <w:hyperlink r:id="rId5" w:history="1">
        <w:r w:rsidRPr="00F64B51">
          <w:rPr>
            <w:rStyle w:val="Hyperlink"/>
            <w:rFonts w:ascii="Century Gothic" w:hAnsi="Century Gothic"/>
            <w:b/>
            <w:sz w:val="20"/>
            <w:szCs w:val="20"/>
          </w:rPr>
          <w:t>https://gobeta.webex.com</w:t>
        </w:r>
      </w:hyperlink>
      <w:r w:rsidRPr="00F64B51">
        <w:rPr>
          <w:rFonts w:ascii="Century Gothic" w:hAnsi="Century Gothic"/>
          <w:b/>
          <w:sz w:val="20"/>
          <w:szCs w:val="20"/>
        </w:rPr>
        <w:t xml:space="preserve"> </w:t>
      </w:r>
      <w:r w:rsidRPr="00FA4E3D">
        <w:rPr>
          <w:rFonts w:ascii="Century Gothic" w:hAnsi="Century Gothic"/>
          <w:sz w:val="20"/>
          <w:szCs w:val="20"/>
        </w:rPr>
        <w:t>in Firefox v38.0.5</w:t>
      </w:r>
      <w:r>
        <w:rPr>
          <w:rFonts w:ascii="Century Gothic" w:hAnsi="Century Gothic"/>
          <w:sz w:val="20"/>
          <w:szCs w:val="20"/>
        </w:rPr>
        <w:t xml:space="preserve"> &amp; v39</w:t>
      </w:r>
      <w:r w:rsidRPr="00FA4E3D">
        <w:rPr>
          <w:rFonts w:ascii="Century Gothic" w:hAnsi="Century Gothic"/>
          <w:sz w:val="20"/>
          <w:szCs w:val="20"/>
        </w:rPr>
        <w:t xml:space="preserve"> web browser</w:t>
      </w:r>
      <w:r>
        <w:rPr>
          <w:rFonts w:ascii="Century Gothic" w:hAnsi="Century Gothic"/>
          <w:sz w:val="20"/>
          <w:szCs w:val="20"/>
        </w:rPr>
        <w:t>s</w:t>
      </w:r>
      <w:r w:rsidRPr="00FA4E3D">
        <w:rPr>
          <w:rFonts w:ascii="Century Gothic" w:hAnsi="Century Gothic"/>
          <w:sz w:val="20"/>
          <w:szCs w:val="20"/>
        </w:rPr>
        <w:t xml:space="preserve"> in 64-bit W7 EE SP1 (no antialias and ClearText) on 6/23/2015 (3:</w:t>
      </w:r>
      <w:r>
        <w:rPr>
          <w:rFonts w:ascii="Century Gothic" w:hAnsi="Century Gothic"/>
          <w:sz w:val="20"/>
          <w:szCs w:val="20"/>
        </w:rPr>
        <w:t>4</w:t>
      </w:r>
      <w:r w:rsidRPr="00FA4E3D">
        <w:rPr>
          <w:rFonts w:ascii="Century Gothic" w:hAnsi="Century Gothic"/>
          <w:sz w:val="20"/>
          <w:szCs w:val="20"/>
        </w:rPr>
        <w:t>5 PM – 7:</w:t>
      </w:r>
      <w:r>
        <w:rPr>
          <w:rFonts w:ascii="Century Gothic" w:hAnsi="Century Gothic"/>
          <w:sz w:val="20"/>
          <w:szCs w:val="20"/>
        </w:rPr>
        <w:t>30</w:t>
      </w:r>
      <w:r w:rsidRPr="00FA4E3D">
        <w:rPr>
          <w:rFonts w:ascii="Century Gothic" w:hAnsi="Century Gothic"/>
          <w:sz w:val="20"/>
          <w:szCs w:val="20"/>
        </w:rPr>
        <w:t xml:space="preserve"> PM PDT)</w:t>
      </w:r>
      <w:r>
        <w:rPr>
          <w:rFonts w:ascii="Century Gothic" w:hAnsi="Century Gothic"/>
          <w:sz w:val="20"/>
          <w:szCs w:val="20"/>
        </w:rPr>
        <w:t xml:space="preserve"> &amp; 7/7/2015 noon PDT</w:t>
      </w:r>
      <w:r w:rsidRPr="00FA4E3D">
        <w:rPr>
          <w:rFonts w:ascii="Century Gothic" w:hAnsi="Century Gothic"/>
          <w:sz w:val="20"/>
          <w:szCs w:val="20"/>
        </w:rPr>
        <w:t>:</w:t>
      </w:r>
    </w:p>
    <w:p w:rsidR="00A748AE" w:rsidRPr="007C62D3" w:rsidRDefault="00A748AE" w:rsidP="002A1A85">
      <w:pPr>
        <w:rPr>
          <w:color w:val="FF0000"/>
        </w:rPr>
      </w:pPr>
      <w:r w:rsidRPr="007C62D3">
        <w:rPr>
          <w:color w:val="FF0000"/>
        </w:rPr>
        <w:t>Graphics, colors, and buttons' texts are different. UI Specs seem to be outdated due to primitive images as shown below:</w:t>
      </w:r>
    </w:p>
    <w:p w:rsidR="00A748AE" w:rsidRDefault="00A748AE" w:rsidP="002A1A85">
      <w:r w:rsidRPr="002E149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768pt;height:431.25pt;visibility:visible">
            <v:imagedata r:id="rId6" o:title=""/>
          </v:shape>
        </w:pict>
      </w:r>
    </w:p>
    <w:p w:rsidR="00A748AE" w:rsidRDefault="00A748AE" w:rsidP="002A1A85">
      <w:r w:rsidRPr="002E1498">
        <w:rPr>
          <w:noProof/>
        </w:rPr>
        <w:pict>
          <v:shape id="Picture 6" o:spid="_x0000_i1026" type="#_x0000_t75" style="width:774.75pt;height:313.5pt;visibility:visible">
            <v:imagedata r:id="rId7" o:title=""/>
          </v:shape>
        </w:pict>
      </w:r>
    </w:p>
    <w:p w:rsidR="00A748AE" w:rsidRDefault="00A748AE"/>
    <w:p w:rsidR="00A748AE" w:rsidRDefault="00A748AE">
      <w:r w:rsidRPr="002E1498">
        <w:rPr>
          <w:noProof/>
        </w:rPr>
        <w:pict>
          <v:shape id="Picture 24" o:spid="_x0000_i1027" type="#_x0000_t75" style="width:771.75pt;height:278.25pt;visibility:visible">
            <v:imagedata r:id="rId8" o:title=""/>
          </v:shape>
        </w:pict>
      </w:r>
    </w:p>
    <w:p w:rsidR="00A748AE" w:rsidRDefault="00A748AE">
      <w:r>
        <w:br w:type="page"/>
      </w:r>
    </w:p>
    <w:p w:rsidR="00A748AE" w:rsidRDefault="00A748AE" w:rsidP="002A1A85">
      <w:pPr>
        <w:rPr>
          <w:color w:val="FF0000"/>
        </w:rPr>
      </w:pPr>
      <w:r w:rsidRPr="0094598F">
        <w:rPr>
          <w:color w:val="FF0000"/>
        </w:rPr>
        <w:t>Issue: Did not have any other participants, with videos</w:t>
      </w:r>
      <w:r>
        <w:rPr>
          <w:color w:val="FF0000"/>
        </w:rPr>
        <w:t xml:space="preserve"> due to only one work computer with its webcam</w:t>
      </w:r>
      <w:r w:rsidRPr="0094598F">
        <w:rPr>
          <w:color w:val="FF0000"/>
        </w:rPr>
        <w:t>, to do multiple video screens. So, here are what I saw by myself as a host:</w:t>
      </w:r>
    </w:p>
    <w:p w:rsidR="00A748AE" w:rsidRPr="0094598F" w:rsidRDefault="00A748AE" w:rsidP="002A1A85">
      <w:pPr>
        <w:rPr>
          <w:color w:val="FF0000"/>
        </w:rPr>
      </w:pPr>
      <w:r w:rsidRPr="00884677">
        <w:rPr>
          <w:noProof/>
          <w:color w:val="FF0000"/>
        </w:rPr>
        <w:pict>
          <v:shape id="Picture 27" o:spid="_x0000_i1028" type="#_x0000_t75" style="width:691.5pt;height:290.25pt;visibility:visible">
            <v:imagedata r:id="rId9" o:title=""/>
          </v:shape>
        </w:pict>
      </w:r>
    </w:p>
    <w:p w:rsidR="00A748AE" w:rsidRDefault="00A748AE" w:rsidP="002A1A85">
      <w:r w:rsidRPr="002E1498">
        <w:rPr>
          <w:noProof/>
        </w:rPr>
        <w:pict>
          <v:shape id="Picture 7" o:spid="_x0000_i1029" type="#_x0000_t75" style="width:768pt;height:431.25pt;visibility:visible">
            <v:imagedata r:id="rId10" o:title=""/>
          </v:shape>
        </w:pict>
      </w:r>
    </w:p>
    <w:p w:rsidR="00A748AE" w:rsidRDefault="00A748AE" w:rsidP="002A1A85">
      <w:r>
        <w:t>Enabling Chat section, with my webcam on, collapses Participant section.</w:t>
      </w:r>
    </w:p>
    <w:p w:rsidR="00A748AE" w:rsidRDefault="00A748AE" w:rsidP="002A1A85">
      <w:r w:rsidRPr="002E1498">
        <w:rPr>
          <w:noProof/>
        </w:rPr>
        <w:pict>
          <v:shape id="Picture 8" o:spid="_x0000_i1030" type="#_x0000_t75" style="width:768pt;height:431.25pt;visibility:visible">
            <v:imagedata r:id="rId11" o:title=""/>
          </v:shape>
        </w:pict>
      </w:r>
    </w:p>
    <w:p w:rsidR="00A748AE" w:rsidRDefault="00A748AE" w:rsidP="002A1A85">
      <w:r>
        <w:t>Enabling Recorder collapsed Chat section. However, I found out it is because of the lack of default window spaces to expand all. I had to expand vertically for these sections to stay expanded.</w:t>
      </w:r>
    </w:p>
    <w:p w:rsidR="00A748AE" w:rsidRDefault="00A748AE" w:rsidP="002A1A85">
      <w:r w:rsidRPr="002E1498">
        <w:rPr>
          <w:noProof/>
        </w:rPr>
        <w:pict>
          <v:shape id="Picture 12" o:spid="_x0000_i1031" type="#_x0000_t75" style="width:768pt;height:567.75pt;visibility:visible">
            <v:imagedata r:id="rId12" o:title=""/>
          </v:shape>
        </w:pict>
      </w:r>
    </w:p>
    <w:p w:rsidR="00A748AE" w:rsidRDefault="00A748AE">
      <w:r>
        <w:br w:type="page"/>
      </w:r>
    </w:p>
    <w:p w:rsidR="00A748AE" w:rsidRDefault="00A748AE" w:rsidP="002A1A85">
      <w:r w:rsidRPr="002E1498">
        <w:rPr>
          <w:noProof/>
        </w:rPr>
        <w:pict>
          <v:shape id="Picture 16" o:spid="_x0000_i1032" type="#_x0000_t75" style="width:771pt;height:342pt;visibility:visible">
            <v:imagedata r:id="rId13" o:title=""/>
          </v:shape>
        </w:pict>
      </w:r>
    </w:p>
    <w:p w:rsidR="00A748AE" w:rsidRDefault="00A748AE" w:rsidP="002A1A85">
      <w:r>
        <w:rPr>
          <w:noProof/>
        </w:rPr>
        <w:pict>
          <v:shape id="Picture 19" o:spid="_x0000_s1026" type="#_x0000_t75" style="position:absolute;margin-left:0;margin-top:359.4pt;width:312.6pt;height:242.2pt;z-index:251658240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>
        <w:t>Possible Issue: Assuming this is a thumbnail video size when starting my personal room, it is about 215 pixels wide and 116 pixels tall.</w:t>
      </w:r>
      <w:r>
        <w:br w:type="page"/>
      </w:r>
      <w:r w:rsidRPr="002E1498">
        <w:rPr>
          <w:noProof/>
        </w:rPr>
        <w:pict>
          <v:shape id="Picture 20" o:spid="_x0000_i1033" type="#_x0000_t75" style="width:769.5pt;height:321pt;visibility:visible">
            <v:imagedata r:id="rId15" o:title=""/>
          </v:shape>
        </w:pict>
      </w:r>
    </w:p>
    <w:p w:rsidR="00A748AE" w:rsidRDefault="00A748AE" w:rsidP="002A1A85">
      <w:r w:rsidRPr="002E1498">
        <w:rPr>
          <w:noProof/>
        </w:rPr>
        <w:pict>
          <v:shape id="Picture 22" o:spid="_x0000_i1034" type="#_x0000_t75" style="width:765.75pt;height:333pt;visibility:visible">
            <v:imagedata r:id="rId16" o:title=""/>
          </v:shape>
        </w:pict>
      </w:r>
    </w:p>
    <w:p w:rsidR="00A748AE" w:rsidRPr="007C62D3" w:rsidRDefault="00A748AE" w:rsidP="002A1A85">
      <w:pPr>
        <w:rPr>
          <w:color w:val="FF0000"/>
        </w:rPr>
      </w:pPr>
      <w:r w:rsidRPr="007C62D3">
        <w:rPr>
          <w:color w:val="FF0000"/>
        </w:rPr>
        <w:t>Issue: Maximum non-fullscreen video size is about 472 pixels wide and 265 pixels tall.</w:t>
      </w:r>
    </w:p>
    <w:p w:rsidR="00A748AE" w:rsidRDefault="00A748AE" w:rsidP="002A1A85"/>
    <w:p w:rsidR="00A748AE" w:rsidRDefault="00A748AE" w:rsidP="002A1A85">
      <w:r w:rsidRPr="002E1498">
        <w:rPr>
          <w:noProof/>
        </w:rPr>
        <w:pict>
          <v:shape id="Picture 26" o:spid="_x0000_i1035" type="#_x0000_t75" style="width:768.75pt;height:492pt;visibility:visible">
            <v:imagedata r:id="rId17" o:title=""/>
          </v:shape>
        </w:pict>
      </w:r>
    </w:p>
    <w:p w:rsidR="00A748AE" w:rsidRPr="007268C9" w:rsidRDefault="00A748AE" w:rsidP="002A1A85">
      <w:pPr>
        <w:rPr>
          <w:color w:val="FF0000"/>
        </w:rPr>
      </w:pPr>
      <w:r w:rsidRPr="007268C9">
        <w:rPr>
          <w:color w:val="FF0000"/>
        </w:rPr>
        <w:t>Two Issues:</w:t>
      </w:r>
    </w:p>
    <w:p w:rsidR="00A748AE" w:rsidRPr="007268C9" w:rsidRDefault="00A748AE" w:rsidP="00936B43">
      <w:pPr>
        <w:pStyle w:val="ListParagraph"/>
        <w:numPr>
          <w:ilvl w:val="0"/>
          <w:numId w:val="1"/>
        </w:numPr>
        <w:rPr>
          <w:color w:val="FF0000"/>
        </w:rPr>
      </w:pPr>
      <w:r w:rsidRPr="007268C9">
        <w:rPr>
          <w:color w:val="FF0000"/>
        </w:rPr>
        <w:t>About 1,355 pixels by 617 pixels for the default window size. See the rulers where I measured from starts to ends to closely match  the UI spec document’s image.</w:t>
      </w:r>
    </w:p>
    <w:p w:rsidR="00A748AE" w:rsidRPr="007268C9" w:rsidRDefault="00A748AE" w:rsidP="002A1A85">
      <w:pPr>
        <w:pStyle w:val="ListParagraph"/>
        <w:numPr>
          <w:ilvl w:val="0"/>
          <w:numId w:val="1"/>
        </w:numPr>
        <w:rPr>
          <w:color w:val="FF0000"/>
        </w:rPr>
      </w:pPr>
      <w:r w:rsidRPr="007268C9">
        <w:rPr>
          <w:color w:val="FF0000"/>
        </w:rPr>
        <w:t>After changing from its default size to huge window size (almost fullscreen), exiting my meeting, and making my new meeting, the window size is backto default.</w:t>
      </w:r>
    </w:p>
    <w:p w:rsidR="00A748AE" w:rsidRPr="007268C9" w:rsidRDefault="00A748AE">
      <w:pPr>
        <w:rPr>
          <w:color w:val="FF0000"/>
        </w:rPr>
      </w:pPr>
      <w:r w:rsidRPr="007268C9">
        <w:rPr>
          <w:color w:val="FF0000"/>
        </w:rPr>
        <w:br w:type="page"/>
      </w:r>
    </w:p>
    <w:p w:rsidR="00A748AE" w:rsidRPr="007268C9" w:rsidRDefault="00A748AE" w:rsidP="00527C61">
      <w:pPr>
        <w:rPr>
          <w:b/>
          <w:color w:val="FF0000"/>
        </w:rPr>
      </w:pPr>
      <w:r w:rsidRPr="007268C9">
        <w:rPr>
          <w:b/>
          <w:color w:val="FF0000"/>
        </w:rPr>
        <w:t>OVERALL ISSUES:</w:t>
      </w:r>
    </w:p>
    <w:p w:rsidR="00A748AE" w:rsidRPr="007268C9" w:rsidRDefault="00A748AE" w:rsidP="00040947">
      <w:pPr>
        <w:pStyle w:val="ListParagraph"/>
        <w:numPr>
          <w:ilvl w:val="0"/>
          <w:numId w:val="2"/>
        </w:numPr>
        <w:rPr>
          <w:color w:val="FF0000"/>
        </w:rPr>
      </w:pPr>
      <w:r w:rsidRPr="007268C9">
        <w:rPr>
          <w:color w:val="FF0000"/>
        </w:rPr>
        <w:t>Graphics, colors, and buttons' texts are different. UI Specs seem to be outdated due to primitive images as shown earlier.</w:t>
      </w:r>
    </w:p>
    <w:p w:rsidR="00A748AE" w:rsidRPr="007268C9" w:rsidRDefault="00A748AE" w:rsidP="00040947">
      <w:pPr>
        <w:pStyle w:val="ListParagraph"/>
        <w:numPr>
          <w:ilvl w:val="0"/>
          <w:numId w:val="2"/>
        </w:numPr>
        <w:rPr>
          <w:color w:val="FF0000"/>
        </w:rPr>
      </w:pPr>
      <w:r w:rsidRPr="007268C9">
        <w:rPr>
          <w:color w:val="FF0000"/>
        </w:rPr>
        <w:t>Did not have any other participants</w:t>
      </w:r>
      <w:r>
        <w:rPr>
          <w:color w:val="FF0000"/>
        </w:rPr>
        <w:t>, with videos due to one work machine,</w:t>
      </w:r>
      <w:r w:rsidRPr="007268C9">
        <w:rPr>
          <w:color w:val="FF0000"/>
        </w:rPr>
        <w:t xml:space="preserve"> to do multiple video screens checks. So, </w:t>
      </w:r>
      <w:r>
        <w:rPr>
          <w:color w:val="FF0000"/>
        </w:rPr>
        <w:t>I only did stuff by myself</w:t>
      </w:r>
      <w:bookmarkStart w:id="0" w:name="_GoBack"/>
      <w:bookmarkEnd w:id="0"/>
      <w:r w:rsidRPr="007268C9">
        <w:rPr>
          <w:color w:val="FF0000"/>
        </w:rPr>
        <w:t>.</w:t>
      </w:r>
    </w:p>
    <w:p w:rsidR="00A748AE" w:rsidRPr="007268C9" w:rsidRDefault="00A748AE" w:rsidP="00040947">
      <w:pPr>
        <w:pStyle w:val="ListParagraph"/>
        <w:numPr>
          <w:ilvl w:val="0"/>
          <w:numId w:val="2"/>
        </w:numPr>
        <w:rPr>
          <w:color w:val="FF0000"/>
        </w:rPr>
      </w:pPr>
      <w:r w:rsidRPr="007268C9">
        <w:rPr>
          <w:color w:val="FF0000"/>
        </w:rPr>
        <w:t>Dimension sizes.</w:t>
      </w:r>
    </w:p>
    <w:p w:rsidR="00A748AE" w:rsidRPr="007268C9" w:rsidRDefault="00A748AE" w:rsidP="00040947">
      <w:pPr>
        <w:pStyle w:val="ListParagraph"/>
        <w:numPr>
          <w:ilvl w:val="0"/>
          <w:numId w:val="2"/>
        </w:numPr>
        <w:rPr>
          <w:color w:val="FF0000"/>
        </w:rPr>
      </w:pPr>
      <w:r w:rsidRPr="007268C9">
        <w:rPr>
          <w:color w:val="FF0000"/>
        </w:rPr>
        <w:t>Reverting back to default window size.</w:t>
      </w:r>
    </w:p>
    <w:sectPr w:rsidR="00A748AE" w:rsidRPr="007268C9" w:rsidSect="006A7415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46B95"/>
    <w:multiLevelType w:val="hybridMultilevel"/>
    <w:tmpl w:val="DCBEF2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CE14DEA"/>
    <w:multiLevelType w:val="hybridMultilevel"/>
    <w:tmpl w:val="09C04F2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1A85"/>
    <w:rsid w:val="00040947"/>
    <w:rsid w:val="0008593A"/>
    <w:rsid w:val="000A579B"/>
    <w:rsid w:val="000E4F93"/>
    <w:rsid w:val="000F4F9F"/>
    <w:rsid w:val="00100F9C"/>
    <w:rsid w:val="00117E11"/>
    <w:rsid w:val="001209DF"/>
    <w:rsid w:val="0014263E"/>
    <w:rsid w:val="0014423D"/>
    <w:rsid w:val="00154680"/>
    <w:rsid w:val="0017602A"/>
    <w:rsid w:val="00181D4E"/>
    <w:rsid w:val="001A3272"/>
    <w:rsid w:val="00202F69"/>
    <w:rsid w:val="00203EE3"/>
    <w:rsid w:val="002243D9"/>
    <w:rsid w:val="0022660D"/>
    <w:rsid w:val="00243977"/>
    <w:rsid w:val="00245C18"/>
    <w:rsid w:val="002749A9"/>
    <w:rsid w:val="002A0051"/>
    <w:rsid w:val="002A1A85"/>
    <w:rsid w:val="002C4CE5"/>
    <w:rsid w:val="002E1498"/>
    <w:rsid w:val="002F26FD"/>
    <w:rsid w:val="00372747"/>
    <w:rsid w:val="00376954"/>
    <w:rsid w:val="003965C9"/>
    <w:rsid w:val="003F432B"/>
    <w:rsid w:val="00434D62"/>
    <w:rsid w:val="004425FE"/>
    <w:rsid w:val="004473DA"/>
    <w:rsid w:val="00466A4C"/>
    <w:rsid w:val="00485E82"/>
    <w:rsid w:val="004B02B7"/>
    <w:rsid w:val="00527C61"/>
    <w:rsid w:val="005537AA"/>
    <w:rsid w:val="00553C5C"/>
    <w:rsid w:val="00562384"/>
    <w:rsid w:val="005A2101"/>
    <w:rsid w:val="005D0E58"/>
    <w:rsid w:val="00647B28"/>
    <w:rsid w:val="006556CF"/>
    <w:rsid w:val="00671E7D"/>
    <w:rsid w:val="006739CE"/>
    <w:rsid w:val="00683BBA"/>
    <w:rsid w:val="00690E91"/>
    <w:rsid w:val="00696999"/>
    <w:rsid w:val="006A3FEF"/>
    <w:rsid w:val="006A60AE"/>
    <w:rsid w:val="006A7415"/>
    <w:rsid w:val="006A7681"/>
    <w:rsid w:val="007268C9"/>
    <w:rsid w:val="007464E5"/>
    <w:rsid w:val="007950AE"/>
    <w:rsid w:val="007B5FF3"/>
    <w:rsid w:val="007C31B1"/>
    <w:rsid w:val="007C62D3"/>
    <w:rsid w:val="007E06EA"/>
    <w:rsid w:val="00852986"/>
    <w:rsid w:val="00853F3B"/>
    <w:rsid w:val="0086133D"/>
    <w:rsid w:val="00866601"/>
    <w:rsid w:val="00884677"/>
    <w:rsid w:val="008E5C8B"/>
    <w:rsid w:val="00936B43"/>
    <w:rsid w:val="0094598F"/>
    <w:rsid w:val="009617E0"/>
    <w:rsid w:val="00972753"/>
    <w:rsid w:val="00983E26"/>
    <w:rsid w:val="009973F0"/>
    <w:rsid w:val="009A4370"/>
    <w:rsid w:val="009B5B69"/>
    <w:rsid w:val="009C07B2"/>
    <w:rsid w:val="009D1319"/>
    <w:rsid w:val="009E3114"/>
    <w:rsid w:val="00A20765"/>
    <w:rsid w:val="00A3487F"/>
    <w:rsid w:val="00A4482F"/>
    <w:rsid w:val="00A67394"/>
    <w:rsid w:val="00A748AE"/>
    <w:rsid w:val="00A871D9"/>
    <w:rsid w:val="00A973D5"/>
    <w:rsid w:val="00AE2E2D"/>
    <w:rsid w:val="00B04E7E"/>
    <w:rsid w:val="00B21736"/>
    <w:rsid w:val="00B36CB5"/>
    <w:rsid w:val="00B542CB"/>
    <w:rsid w:val="00B94ABE"/>
    <w:rsid w:val="00B95B4C"/>
    <w:rsid w:val="00BC2384"/>
    <w:rsid w:val="00C15B5E"/>
    <w:rsid w:val="00C27D09"/>
    <w:rsid w:val="00C47DED"/>
    <w:rsid w:val="00C5465E"/>
    <w:rsid w:val="00C63033"/>
    <w:rsid w:val="00C701F0"/>
    <w:rsid w:val="00CD5E2C"/>
    <w:rsid w:val="00D074C9"/>
    <w:rsid w:val="00D85DF1"/>
    <w:rsid w:val="00DE0CA9"/>
    <w:rsid w:val="00E00417"/>
    <w:rsid w:val="00E453EE"/>
    <w:rsid w:val="00E60B40"/>
    <w:rsid w:val="00E71966"/>
    <w:rsid w:val="00EA020F"/>
    <w:rsid w:val="00EC41F4"/>
    <w:rsid w:val="00ED4137"/>
    <w:rsid w:val="00EF3A89"/>
    <w:rsid w:val="00F03B33"/>
    <w:rsid w:val="00F31800"/>
    <w:rsid w:val="00F34642"/>
    <w:rsid w:val="00F5193C"/>
    <w:rsid w:val="00F62552"/>
    <w:rsid w:val="00F64B51"/>
    <w:rsid w:val="00F7600A"/>
    <w:rsid w:val="00F76F60"/>
    <w:rsid w:val="00F95F81"/>
    <w:rsid w:val="00FA4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B6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4263E"/>
    <w:rPr>
      <w:rFonts w:cs="Times New Roman"/>
      <w:color w:val="0000FF"/>
      <w:u w:val="single"/>
    </w:rPr>
  </w:style>
  <w:style w:type="character" w:customStyle="1" w:styleId="preview-header-file-name">
    <w:name w:val="preview-header-file-name"/>
    <w:basedOn w:val="DefaultParagraphFont"/>
    <w:uiPriority w:val="99"/>
    <w:rsid w:val="00D074C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E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31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36B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59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gobeta.webex.c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460</TotalTime>
  <Pages>12</Pages>
  <Words>261</Words>
  <Characters>1490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106</cp:revision>
  <dcterms:created xsi:type="dcterms:W3CDTF">2015-06-23T17:54:00Z</dcterms:created>
  <dcterms:modified xsi:type="dcterms:W3CDTF">2017-05-15T20:26:00Z</dcterms:modified>
</cp:coreProperties>
</file>