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D12" w:rsidRPr="00BA0A96" w:rsidRDefault="00BE7D12">
      <w:pPr>
        <w:rPr>
          <w:b/>
        </w:rPr>
      </w:pPr>
      <w:r w:rsidRPr="00437E8F">
        <w:rPr>
          <w:b/>
        </w:rPr>
        <w:t xml:space="preserve">Meeting Client’s Connect </w:t>
      </w:r>
      <w:r>
        <w:rPr>
          <w:b/>
        </w:rPr>
        <w:t>V</w:t>
      </w:r>
      <w:r w:rsidRPr="00437E8F">
        <w:rPr>
          <w:b/>
        </w:rPr>
        <w:t xml:space="preserve">ideo </w:t>
      </w:r>
      <w:r>
        <w:rPr>
          <w:b/>
        </w:rPr>
        <w:t>P</w:t>
      </w:r>
      <w:r w:rsidRPr="00437E8F">
        <w:rPr>
          <w:b/>
        </w:rPr>
        <w:t>opup</w:t>
      </w:r>
      <w:r>
        <w:rPr>
          <w:b/>
        </w:rPr>
        <w:t xml:space="preserve"> (note: no prototype):</w:t>
      </w:r>
    </w:p>
    <w:p w:rsidR="00BE7D12" w:rsidRDefault="00BE7D12">
      <w:pPr>
        <w:rPr>
          <w:rFonts w:ascii="Cambria" w:hAnsi="Cambria"/>
        </w:rPr>
      </w:pPr>
      <w:r>
        <w:rPr>
          <w:rFonts w:ascii="Cambria" w:hAnsi="Cambria"/>
        </w:rPr>
        <w:t>In 64-bit W7 EE SP1’s IE11 web browser on 6/23/2015</w:t>
      </w:r>
      <w:bookmarkStart w:id="0" w:name="_GoBack"/>
      <w:bookmarkEnd w:id="0"/>
      <w:r>
        <w:rPr>
          <w:rFonts w:ascii="Cambria" w:hAnsi="Cambria"/>
        </w:rPr>
        <w:t>:</w:t>
      </w:r>
    </w:p>
    <w:p w:rsidR="00BE7D12" w:rsidRDefault="00BE7D12">
      <w:pPr>
        <w:rPr>
          <w:rFonts w:ascii="Cambria" w:hAnsi="Cambria"/>
          <w:b/>
        </w:rPr>
      </w:pPr>
      <w:r w:rsidRPr="00E343A5">
        <w:rPr>
          <w:rFonts w:ascii="Cambria" w:hAnsi="Cambri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" o:spid="_x0000_i1025" type="#_x0000_t75" style="width:767.25pt;height:476.25pt;visibility:visible">
            <v:imagedata r:id="rId5" o:title=""/>
          </v:shape>
        </w:pict>
      </w:r>
    </w:p>
    <w:p w:rsidR="00BE7D12" w:rsidRPr="00E87D00" w:rsidRDefault="00BE7D12">
      <w:p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Three Main Issues:</w:t>
      </w:r>
    </w:p>
    <w:p w:rsidR="00BE7D12" w:rsidRPr="00E87D00" w:rsidRDefault="00BE7D12" w:rsidP="00325379">
      <w:pPr>
        <w:pStyle w:val="ListParagraph"/>
        <w:numPr>
          <w:ilvl w:val="0"/>
          <w:numId w:val="1"/>
        </w:num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Host’s texts and icons are different.</w:t>
      </w:r>
    </w:p>
    <w:p w:rsidR="00BE7D12" w:rsidRPr="00E87D00" w:rsidRDefault="00BE7D12" w:rsidP="00325379">
      <w:pPr>
        <w:pStyle w:val="ListParagraph"/>
        <w:numPr>
          <w:ilvl w:val="0"/>
          <w:numId w:val="1"/>
        </w:num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With and without border box shadows for video pop-up windows.</w:t>
      </w:r>
    </w:p>
    <w:p w:rsidR="00BE7D12" w:rsidRPr="00E87D00" w:rsidRDefault="00BE7D12" w:rsidP="00325379">
      <w:pPr>
        <w:pStyle w:val="ListParagraph"/>
        <w:numPr>
          <w:ilvl w:val="0"/>
          <w:numId w:val="1"/>
        </w:num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Participants’ graphics and statistic texts are different.</w:t>
      </w:r>
    </w:p>
    <w:p w:rsidR="00BE7D12" w:rsidRDefault="00BE7D12" w:rsidP="008D2386">
      <w:pPr>
        <w:rPr>
          <w:rFonts w:ascii="Cambria" w:hAnsi="Cambria"/>
        </w:rPr>
      </w:pPr>
      <w:r>
        <w:rPr>
          <w:rFonts w:ascii="Cambria" w:hAnsi="Cambria"/>
        </w:rPr>
        <w:br w:type="page"/>
      </w:r>
      <w:r w:rsidRPr="00E343A5">
        <w:rPr>
          <w:rFonts w:ascii="Cambria" w:hAnsi="Cambria"/>
          <w:noProof/>
        </w:rPr>
        <w:pict>
          <v:shape id="Picture 18" o:spid="_x0000_i1026" type="#_x0000_t75" style="width:766.5pt;height:329.25pt;visibility:visible">
            <v:imagedata r:id="rId6" o:title=""/>
          </v:shape>
        </w:pict>
      </w:r>
    </w:p>
    <w:p w:rsidR="00BE7D12" w:rsidRPr="00E87D00" w:rsidRDefault="00BE7D12" w:rsidP="008D2386">
      <w:p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Two Issues:</w:t>
      </w:r>
    </w:p>
    <w:p w:rsidR="00BE7D12" w:rsidRPr="00E87D00" w:rsidRDefault="00BE7D12" w:rsidP="0024225A">
      <w:pPr>
        <w:pStyle w:val="ListParagraph"/>
        <w:numPr>
          <w:ilvl w:val="0"/>
          <w:numId w:val="2"/>
        </w:num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Gear Icons: Different colors and tool tips’ texts.</w:t>
      </w:r>
    </w:p>
    <w:p w:rsidR="00BE7D12" w:rsidRPr="00E87D00" w:rsidRDefault="00BE7D12" w:rsidP="0024225A">
      <w:pPr>
        <w:pStyle w:val="ListParagraph"/>
        <w:numPr>
          <w:ilvl w:val="0"/>
          <w:numId w:val="2"/>
        </w:num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Missing muted mic icons.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0" o:spid="_x0000_i1027" type="#_x0000_t75" style="width:768.75pt;height:329.25pt;visibility:visible">
            <v:imagedata r:id="rId7" o:title=""/>
          </v:shape>
        </w:pict>
      </w: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1" o:spid="_x0000_i1028" type="#_x0000_t75" style="width:300.75pt;height:247.5pt;visibility:visible">
            <v:imagedata r:id="rId8" o:title=""/>
          </v:shape>
        </w:pict>
      </w:r>
    </w:p>
    <w:p w:rsidR="00BE7D12" w:rsidRDefault="00BE7D12" w:rsidP="00A37B4C">
      <w:pPr>
        <w:rPr>
          <w:rFonts w:ascii="Cambria" w:hAnsi="Cambria"/>
        </w:rPr>
      </w:pPr>
      <w:r>
        <w:rPr>
          <w:rFonts w:ascii="Cambria" w:hAnsi="Cambria"/>
        </w:rPr>
        <w:t>No issues found. I hope Windows’ GUI screen are identical as Mac OS X’s as shown.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E343A5">
        <w:rPr>
          <w:rFonts w:ascii="Cambria" w:hAnsi="Cambria"/>
          <w:noProof/>
        </w:rPr>
        <w:pict>
          <v:shape id="Picture 22" o:spid="_x0000_i1029" type="#_x0000_t75" style="width:777.75pt;height:334.5pt;visibility:visible">
            <v:imagedata r:id="rId9" o:title=""/>
          </v:shape>
        </w:pict>
      </w:r>
    </w:p>
    <w:p w:rsidR="00BE7D12" w:rsidRDefault="00BE7D12" w:rsidP="00A37B4C">
      <w:pPr>
        <w:rPr>
          <w:rFonts w:ascii="Cambria" w:hAnsi="Cambria"/>
        </w:rPr>
      </w:pPr>
      <w:r>
        <w:rPr>
          <w:rFonts w:ascii="Cambria" w:hAnsi="Cambria"/>
        </w:rPr>
        <w:t>No new issues found. Just the border shadow, missing mic icon, etc.</w:t>
      </w:r>
    </w:p>
    <w:p w:rsidR="00BE7D12" w:rsidRDefault="00BE7D12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4" o:spid="_x0000_i1030" type="#_x0000_t75" style="width:774pt;height:301.5pt;visibility:visible">
            <v:imagedata r:id="rId10" o:title=""/>
          </v:shape>
        </w:pict>
      </w:r>
    </w:p>
    <w:p w:rsidR="00BE7D12" w:rsidRPr="00E87D00" w:rsidRDefault="00BE7D12" w:rsidP="00A37B4C">
      <w:p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Issues: Pop-up window’s width, without the border shadows, is about 250 pixels.</w:t>
      </w: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5" o:spid="_x0000_i1031" type="#_x0000_t75" style="width:769.5pt;height:392.25pt;visibility:visible">
            <v:imagedata r:id="rId11" o:title=""/>
          </v:shape>
        </w:pic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7" o:spid="_x0000_i1032" type="#_x0000_t75" style="width:762pt;height:324pt;visibility:visible">
            <v:imagedata r:id="rId12" o:title=""/>
          </v:shape>
        </w:pict>
      </w:r>
    </w:p>
    <w:p w:rsidR="00BE7D12" w:rsidRPr="00E87D00" w:rsidRDefault="00BE7D12" w:rsidP="00A37B4C">
      <w:p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Issue: Video’s height is about 116 pixels.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28" o:spid="_x0000_i1033" type="#_x0000_t75" style="width:764.25pt;height:333.75pt;visibility:visible">
            <v:imagedata r:id="rId13" o:title=""/>
          </v:shape>
        </w:pict>
      </w:r>
    </w:p>
    <w:p w:rsidR="00BE7D12" w:rsidRDefault="00BE7D12" w:rsidP="00A37B4C">
      <w:pPr>
        <w:rPr>
          <w:rFonts w:ascii="Cambria" w:hAnsi="Cambria"/>
        </w:rPr>
      </w:pPr>
      <w:r>
        <w:rPr>
          <w:rFonts w:ascii="Cambria" w:hAnsi="Cambria"/>
        </w:rPr>
        <w:t xml:space="preserve">Video’s width is about 215 pixels. 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E343A5">
        <w:rPr>
          <w:rFonts w:ascii="Cambria" w:hAnsi="Cambria"/>
          <w:noProof/>
        </w:rPr>
        <w:pict>
          <v:shape id="Picture 29" o:spid="_x0000_i1034" type="#_x0000_t75" style="width:764.25pt;height:354.75pt;visibility:visible">
            <v:imagedata r:id="rId14" o:title=""/>
          </v:shape>
        </w:pict>
      </w:r>
    </w:p>
    <w:p w:rsidR="00BE7D12" w:rsidRPr="00E87D00" w:rsidRDefault="00BE7D12" w:rsidP="00A37B4C">
      <w:pPr>
        <w:rPr>
          <w:rFonts w:ascii="Cambria" w:hAnsi="Cambria"/>
          <w:color w:val="FF0000"/>
        </w:rPr>
      </w:pPr>
      <w:r w:rsidRPr="00E87D00">
        <w:rPr>
          <w:rFonts w:ascii="Cambria" w:hAnsi="Cambria"/>
          <w:color w:val="FF0000"/>
        </w:rPr>
        <w:t>Issues: Camera’s font size is about 10 pixels all and using #333333 font color.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30" o:spid="_x0000_i1035" type="#_x0000_t75" style="width:769.5pt;height:358.5pt;visibility:visible">
            <v:imagedata r:id="rId15" o:title=""/>
          </v:shape>
        </w:pict>
      </w:r>
    </w:p>
    <w:p w:rsidR="00BE7D12" w:rsidRPr="00243707" w:rsidRDefault="00BE7D12" w:rsidP="00A37B4C">
      <w:pPr>
        <w:rPr>
          <w:rFonts w:ascii="Cambria" w:hAnsi="Cambria"/>
          <w:color w:val="FF0000"/>
        </w:rPr>
      </w:pPr>
      <w:r w:rsidRPr="00243707">
        <w:rPr>
          <w:rFonts w:ascii="Cambria" w:hAnsi="Cambria"/>
          <w:color w:val="FF0000"/>
        </w:rPr>
        <w:t>Issues with Margin and pixel sizes:</w:t>
      </w:r>
    </w:p>
    <w:p w:rsidR="00BE7D12" w:rsidRPr="00243707" w:rsidRDefault="00BE7D12" w:rsidP="00A37B4C">
      <w:pPr>
        <w:pStyle w:val="ListParagraph"/>
        <w:numPr>
          <w:ilvl w:val="0"/>
          <w:numId w:val="4"/>
        </w:numPr>
        <w:rPr>
          <w:rFonts w:ascii="Cambria" w:hAnsi="Cambria"/>
          <w:color w:val="FF0000"/>
        </w:rPr>
      </w:pPr>
      <w:r w:rsidRPr="00243707">
        <w:rPr>
          <w:rFonts w:ascii="Cambria" w:hAnsi="Cambria"/>
          <w:color w:val="FF0000"/>
        </w:rPr>
        <w:t>Left margin, between the left border window edge and left video border edge, is about 14 pixels wide.</w:t>
      </w:r>
    </w:p>
    <w:p w:rsidR="00BE7D12" w:rsidRPr="00243707" w:rsidRDefault="00BE7D12" w:rsidP="00A37B4C">
      <w:pPr>
        <w:pStyle w:val="ListParagraph"/>
        <w:numPr>
          <w:ilvl w:val="0"/>
          <w:numId w:val="4"/>
        </w:numPr>
        <w:rPr>
          <w:rFonts w:ascii="Cambria" w:hAnsi="Cambria"/>
          <w:color w:val="FF0000"/>
        </w:rPr>
      </w:pPr>
      <w:r w:rsidRPr="00243707">
        <w:rPr>
          <w:rFonts w:ascii="Cambria" w:hAnsi="Cambria"/>
          <w:color w:val="FF0000"/>
        </w:rPr>
        <w:t>Right margin, between the right video’s border edge and box’s right border edge is about 20 pixels wide.</w:t>
      </w:r>
    </w:p>
    <w:p w:rsidR="00BE7D12" w:rsidRDefault="00BE7D12" w:rsidP="00A37B4C">
      <w:pPr>
        <w:rPr>
          <w:rFonts w:ascii="Cambria" w:hAnsi="Cambria"/>
        </w:rPr>
      </w:pPr>
    </w:p>
    <w:p w:rsidR="00BE7D12" w:rsidRDefault="00BE7D12" w:rsidP="00A37B4C">
      <w:pPr>
        <w:rPr>
          <w:rFonts w:ascii="Cambria" w:hAnsi="Cambria"/>
        </w:rPr>
      </w:pPr>
      <w:r w:rsidRPr="00807CB5">
        <w:rPr>
          <w:noProof/>
        </w:rPr>
        <w:pict>
          <v:shape id="Picture 31" o:spid="_x0000_i1036" type="#_x0000_t75" style="width:774.75pt;height:340.5pt;visibility:visible">
            <v:imagedata r:id="rId16" o:title=""/>
          </v:shape>
        </w:pict>
      </w:r>
    </w:p>
    <w:p w:rsidR="00BE7D12" w:rsidRPr="00301D0C" w:rsidRDefault="00BE7D12" w:rsidP="00A37B4C">
      <w:p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Issues: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Between the top border edge and the top border edge of camera’s pulldown menu is about 16 pixels tall.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Between the bottom camera’s pulldown menu and the top of the video’s 10 pixels tall.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I do not get a “Preview only” text overlay over the camera video window.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Between the bottom of the video’s border edge and the top of the green “Start My Video” button is about 20 pixels tall.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Between the bottom of the green “Start My Video” button’s edge and the top of the “Start my video in all meetings” blue text link is about 20 pixels tall.</w:t>
      </w:r>
    </w:p>
    <w:p w:rsidR="00BE7D12" w:rsidRPr="00301D0C" w:rsidRDefault="00BE7D12" w:rsidP="00A37B4C">
      <w:pPr>
        <w:pStyle w:val="ListParagraph"/>
        <w:numPr>
          <w:ilvl w:val="0"/>
          <w:numId w:val="5"/>
        </w:numPr>
        <w:rPr>
          <w:rFonts w:ascii="Cambria" w:hAnsi="Cambria"/>
          <w:color w:val="FF0000"/>
        </w:rPr>
      </w:pPr>
      <w:r w:rsidRPr="00301D0C">
        <w:rPr>
          <w:rFonts w:ascii="Cambria" w:hAnsi="Cambria"/>
          <w:color w:val="FF0000"/>
        </w:rPr>
        <w:t>Between the bottom of the blue “Start my video in all meetings” link and top of the bottom box’s edge is about 28 pixels tall.</w:t>
      </w:r>
    </w:p>
    <w:p w:rsidR="00BE7D12" w:rsidRDefault="00BE7D12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BE7D12" w:rsidRPr="00E601E6" w:rsidRDefault="00BE7D12" w:rsidP="00A37B4C">
      <w:pPr>
        <w:rPr>
          <w:rFonts w:ascii="Cambria" w:hAnsi="Cambria"/>
          <w:b/>
          <w:color w:val="FF0000"/>
        </w:rPr>
      </w:pPr>
      <w:r w:rsidRPr="00E601E6">
        <w:rPr>
          <w:rFonts w:ascii="Cambria" w:hAnsi="Cambria"/>
          <w:b/>
          <w:color w:val="FF0000"/>
        </w:rPr>
        <w:t>OVERALL ISSUES: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Host’s texts and icons are different.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With and without border box shadows for video pop-up windows.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Participants’ graphics and statistic texts are different.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Gear Icons: Different colors and tool tips’ texts.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Missing muted mic icons.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Dimensions.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Font colors.</w:t>
      </w:r>
    </w:p>
    <w:p w:rsidR="00BE7D12" w:rsidRPr="00E601E6" w:rsidRDefault="00BE7D12" w:rsidP="002723F5">
      <w:pPr>
        <w:pStyle w:val="ListParagraph"/>
        <w:numPr>
          <w:ilvl w:val="0"/>
          <w:numId w:val="3"/>
        </w:numPr>
        <w:rPr>
          <w:rFonts w:ascii="Cambria" w:hAnsi="Cambria"/>
          <w:color w:val="FF0000"/>
        </w:rPr>
      </w:pPr>
      <w:r w:rsidRPr="00E601E6">
        <w:rPr>
          <w:rFonts w:ascii="Cambria" w:hAnsi="Cambria"/>
          <w:color w:val="FF0000"/>
        </w:rPr>
        <w:t>Missing "Preview only" for videos.</w:t>
      </w:r>
    </w:p>
    <w:sectPr w:rsidR="00BE7D12" w:rsidRPr="00E601E6" w:rsidSect="00241E9B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B6C17"/>
    <w:multiLevelType w:val="hybridMultilevel"/>
    <w:tmpl w:val="8FBCBB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934025"/>
    <w:multiLevelType w:val="hybridMultilevel"/>
    <w:tmpl w:val="536A8B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06332D"/>
    <w:multiLevelType w:val="hybridMultilevel"/>
    <w:tmpl w:val="043A5E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7A316E1"/>
    <w:multiLevelType w:val="hybridMultilevel"/>
    <w:tmpl w:val="8B6299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A7E7A41"/>
    <w:multiLevelType w:val="hybridMultilevel"/>
    <w:tmpl w:val="8138E0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E8F"/>
    <w:rsid w:val="00045014"/>
    <w:rsid w:val="00065B5B"/>
    <w:rsid w:val="000903D9"/>
    <w:rsid w:val="000C011F"/>
    <w:rsid w:val="00114DE3"/>
    <w:rsid w:val="0014423D"/>
    <w:rsid w:val="001D6829"/>
    <w:rsid w:val="00241E9B"/>
    <w:rsid w:val="0024225A"/>
    <w:rsid w:val="00243707"/>
    <w:rsid w:val="00251BDD"/>
    <w:rsid w:val="002632A0"/>
    <w:rsid w:val="002723F5"/>
    <w:rsid w:val="002C7739"/>
    <w:rsid w:val="002E4FC7"/>
    <w:rsid w:val="00301D0C"/>
    <w:rsid w:val="00317AB0"/>
    <w:rsid w:val="00325379"/>
    <w:rsid w:val="00327427"/>
    <w:rsid w:val="00376632"/>
    <w:rsid w:val="0039248B"/>
    <w:rsid w:val="003B666A"/>
    <w:rsid w:val="003B681D"/>
    <w:rsid w:val="003E6FE2"/>
    <w:rsid w:val="00400143"/>
    <w:rsid w:val="0041046A"/>
    <w:rsid w:val="00437E8F"/>
    <w:rsid w:val="0044567B"/>
    <w:rsid w:val="004D76FC"/>
    <w:rsid w:val="00512D76"/>
    <w:rsid w:val="00544A85"/>
    <w:rsid w:val="005F4F77"/>
    <w:rsid w:val="0060767A"/>
    <w:rsid w:val="00643CCF"/>
    <w:rsid w:val="00685773"/>
    <w:rsid w:val="006947B2"/>
    <w:rsid w:val="006A3FEF"/>
    <w:rsid w:val="006C42AF"/>
    <w:rsid w:val="006F3873"/>
    <w:rsid w:val="007119E2"/>
    <w:rsid w:val="0077382E"/>
    <w:rsid w:val="00775EAE"/>
    <w:rsid w:val="00782FE0"/>
    <w:rsid w:val="00786D2E"/>
    <w:rsid w:val="00807CB5"/>
    <w:rsid w:val="008356F2"/>
    <w:rsid w:val="00846B0B"/>
    <w:rsid w:val="008543BD"/>
    <w:rsid w:val="00857E45"/>
    <w:rsid w:val="008746B7"/>
    <w:rsid w:val="008B108D"/>
    <w:rsid w:val="008D2386"/>
    <w:rsid w:val="009645C8"/>
    <w:rsid w:val="00964AA9"/>
    <w:rsid w:val="009718A4"/>
    <w:rsid w:val="009735D0"/>
    <w:rsid w:val="009902A2"/>
    <w:rsid w:val="00A06FA9"/>
    <w:rsid w:val="00A133FA"/>
    <w:rsid w:val="00A16AFC"/>
    <w:rsid w:val="00A37B4C"/>
    <w:rsid w:val="00B138BA"/>
    <w:rsid w:val="00B13FEB"/>
    <w:rsid w:val="00B15D97"/>
    <w:rsid w:val="00B23285"/>
    <w:rsid w:val="00B40AD8"/>
    <w:rsid w:val="00B644F0"/>
    <w:rsid w:val="00B71960"/>
    <w:rsid w:val="00BA0A96"/>
    <w:rsid w:val="00BB7C3D"/>
    <w:rsid w:val="00BE7918"/>
    <w:rsid w:val="00BE7D12"/>
    <w:rsid w:val="00BF191C"/>
    <w:rsid w:val="00C14175"/>
    <w:rsid w:val="00C51F30"/>
    <w:rsid w:val="00C81CC8"/>
    <w:rsid w:val="00CA4799"/>
    <w:rsid w:val="00D350C7"/>
    <w:rsid w:val="00DA70E4"/>
    <w:rsid w:val="00DB2B2F"/>
    <w:rsid w:val="00DE4404"/>
    <w:rsid w:val="00E24B47"/>
    <w:rsid w:val="00E343A5"/>
    <w:rsid w:val="00E601E6"/>
    <w:rsid w:val="00E83631"/>
    <w:rsid w:val="00E83A70"/>
    <w:rsid w:val="00E87D00"/>
    <w:rsid w:val="00E95E76"/>
    <w:rsid w:val="00EB323C"/>
    <w:rsid w:val="00ED3933"/>
    <w:rsid w:val="00F238E4"/>
    <w:rsid w:val="00F60BB2"/>
    <w:rsid w:val="00F62613"/>
    <w:rsid w:val="00F91CE4"/>
    <w:rsid w:val="00FF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91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D393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8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CC8"/>
    <w:rPr>
      <w:rFonts w:ascii="Tahoma" w:hAnsi="Tahoma" w:cs="Tahoma"/>
      <w:sz w:val="16"/>
      <w:szCs w:val="16"/>
    </w:rPr>
  </w:style>
  <w:style w:type="character" w:customStyle="1" w:styleId="preview-header-file-name2">
    <w:name w:val="preview-header-file-name2"/>
    <w:basedOn w:val="DefaultParagraphFont"/>
    <w:uiPriority w:val="99"/>
    <w:rsid w:val="00B40AD8"/>
    <w:rPr>
      <w:rFonts w:cs="Times New Roman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rsid w:val="00782FE0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3253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01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345</TotalTime>
  <Pages>13</Pages>
  <Words>302</Words>
  <Characters>1724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84</cp:revision>
  <dcterms:created xsi:type="dcterms:W3CDTF">2015-06-22T21:07:00Z</dcterms:created>
  <dcterms:modified xsi:type="dcterms:W3CDTF">2017-05-15T20:19:00Z</dcterms:modified>
</cp:coreProperties>
</file>