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176" w:rsidRDefault="00426176" w:rsidP="004D7F84">
      <w:pPr>
        <w:spacing w:after="0" w:line="240" w:lineRule="auto"/>
        <w:rPr>
          <w:b/>
          <w:bCs/>
          <w:sz w:val="24"/>
          <w:szCs w:val="24"/>
        </w:rPr>
      </w:pPr>
      <w:r w:rsidRPr="004D7F84">
        <w:rPr>
          <w:b/>
          <w:bCs/>
          <w:sz w:val="24"/>
          <w:szCs w:val="24"/>
        </w:rPr>
        <w:t>Meeting Client</w:t>
      </w:r>
      <w:r>
        <w:rPr>
          <w:b/>
          <w:bCs/>
          <w:sz w:val="24"/>
          <w:szCs w:val="24"/>
        </w:rPr>
        <w:t xml:space="preserve">’s </w:t>
      </w:r>
      <w:r w:rsidRPr="004E552E">
        <w:rPr>
          <w:b/>
          <w:bCs/>
          <w:sz w:val="24"/>
          <w:szCs w:val="24"/>
        </w:rPr>
        <w:t>Collaboration Meeting Room (CMR)</w:t>
      </w:r>
      <w:r>
        <w:rPr>
          <w:b/>
          <w:bCs/>
          <w:sz w:val="24"/>
          <w:szCs w:val="24"/>
        </w:rPr>
        <w:t xml:space="preserve"> </w:t>
      </w:r>
      <w:r w:rsidRPr="004D7F84">
        <w:rPr>
          <w:b/>
          <w:bCs/>
          <w:sz w:val="24"/>
          <w:szCs w:val="24"/>
        </w:rPr>
        <w:t>call back</w:t>
      </w:r>
      <w:r>
        <w:rPr>
          <w:b/>
          <w:bCs/>
          <w:sz w:val="24"/>
          <w:szCs w:val="24"/>
        </w:rPr>
        <w:t>:</w:t>
      </w:r>
    </w:p>
    <w:p w:rsidR="00426176" w:rsidRPr="00ED4F63" w:rsidRDefault="00426176" w:rsidP="004D7F84">
      <w:pPr>
        <w:spacing w:after="0" w:line="240" w:lineRule="auto"/>
        <w:rPr>
          <w:bCs/>
          <w:sz w:val="24"/>
          <w:szCs w:val="24"/>
        </w:rPr>
      </w:pPr>
    </w:p>
    <w:p w:rsidR="00426176" w:rsidRPr="00A813B7" w:rsidRDefault="00426176" w:rsidP="004D7F84">
      <w:pPr>
        <w:spacing w:after="0" w:line="240" w:lineRule="auto"/>
        <w:rPr>
          <w:rFonts w:ascii="Century Gothic" w:hAnsi="Century Gothic"/>
          <w:sz w:val="20"/>
          <w:szCs w:val="20"/>
        </w:rPr>
      </w:pPr>
      <w:hyperlink r:id="rId5" w:history="1">
        <w:r w:rsidRPr="00D1438E">
          <w:rPr>
            <w:rStyle w:val="Hyperlink"/>
            <w:rFonts w:ascii="Century Gothic" w:hAnsi="Century Gothic"/>
            <w:sz w:val="20"/>
            <w:szCs w:val="20"/>
          </w:rPr>
          <w:t>https://gobeta.webex.com</w:t>
        </w:r>
      </w:hyperlink>
      <w:r>
        <w:rPr>
          <w:rStyle w:val="Hyperlink"/>
          <w:rFonts w:ascii="Century Gothic" w:hAnsi="Century Gothic"/>
          <w:sz w:val="20"/>
          <w:szCs w:val="20"/>
          <w:u w:val="none"/>
        </w:rPr>
        <w:t xml:space="preserve"> </w:t>
      </w:r>
      <w:r w:rsidRPr="00B5775C">
        <w:rPr>
          <w:rStyle w:val="Hyperlink"/>
          <w:rFonts w:ascii="Century Gothic" w:hAnsi="Century Gothic"/>
          <w:color w:val="auto"/>
          <w:sz w:val="20"/>
          <w:szCs w:val="20"/>
          <w:u w:val="none"/>
        </w:rPr>
        <w:t>in 64-bit W7 EE SP1’s IE11</w:t>
      </w:r>
      <w:r>
        <w:rPr>
          <w:rStyle w:val="Hyperlink"/>
          <w:rFonts w:ascii="Century Gothic" w:hAnsi="Century Gothic"/>
          <w:color w:val="auto"/>
          <w:sz w:val="20"/>
          <w:szCs w:val="20"/>
          <w:u w:val="none"/>
        </w:rPr>
        <w:t xml:space="preserve"> web browser on 6/19/2015  </w:t>
      </w:r>
      <w:bookmarkStart w:id="0" w:name="_GoBack"/>
      <w:bookmarkEnd w:id="0"/>
      <w:r>
        <w:rPr>
          <w:rStyle w:val="Hyperlink"/>
          <w:rFonts w:ascii="Century Gothic" w:hAnsi="Century Gothic"/>
          <w:color w:val="auto"/>
          <w:sz w:val="20"/>
          <w:szCs w:val="20"/>
          <w:u w:val="none"/>
        </w:rPr>
        <w:t>&amp; 7/6-7/2015</w:t>
      </w:r>
      <w:r w:rsidRPr="00B5775C">
        <w:rPr>
          <w:rFonts w:ascii="Century Gothic" w:hAnsi="Century Gothic"/>
          <w:sz w:val="20"/>
          <w:szCs w:val="20"/>
        </w:rPr>
        <w:t>:</w:t>
      </w:r>
    </w:p>
    <w:p w:rsidR="00426176" w:rsidRDefault="00426176" w:rsidP="004D7F84">
      <w:pPr>
        <w:spacing w:after="0" w:line="240" w:lineRule="auto"/>
        <w:rPr>
          <w:b/>
          <w:bCs/>
          <w:noProof/>
          <w:sz w:val="24"/>
          <w:szCs w:val="24"/>
        </w:rPr>
      </w:pPr>
      <w:r w:rsidRPr="00CD20FE">
        <w:rPr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0" o:spid="_x0000_i1025" type="#_x0000_t75" style="width:771.75pt;height:369.75pt;visibility:visible">
            <v:imagedata r:id="rId6" o:title=""/>
          </v:shape>
        </w:pict>
      </w:r>
    </w:p>
    <w:p w:rsidR="00426176" w:rsidRDefault="00426176" w:rsidP="004D7F84">
      <w:pPr>
        <w:spacing w:after="0" w:line="240" w:lineRule="auto"/>
        <w:rPr>
          <w:b/>
          <w:bCs/>
          <w:noProof/>
          <w:sz w:val="24"/>
          <w:szCs w:val="24"/>
        </w:rPr>
      </w:pPr>
    </w:p>
    <w:p w:rsidR="00426176" w:rsidRDefault="00426176" w:rsidP="004D7F84">
      <w:pPr>
        <w:spacing w:after="0" w:line="240" w:lineRule="auto"/>
        <w:rPr>
          <w:b/>
          <w:bCs/>
          <w:noProof/>
          <w:sz w:val="24"/>
          <w:szCs w:val="24"/>
        </w:rPr>
      </w:pPr>
      <w:r w:rsidRPr="00CD20FE">
        <w:rPr>
          <w:b/>
          <w:noProof/>
          <w:sz w:val="24"/>
          <w:szCs w:val="24"/>
        </w:rPr>
        <w:pict>
          <v:shape id="Picture 14" o:spid="_x0000_i1026" type="#_x0000_t75" style="width:771.75pt;height:371.25pt;visibility:visible">
            <v:imagedata r:id="rId7" o:title=""/>
          </v:shape>
        </w:pict>
      </w:r>
    </w:p>
    <w:p w:rsidR="00426176" w:rsidRDefault="00426176" w:rsidP="00417CC4">
      <w:pPr>
        <w:spacing w:after="0" w:line="240" w:lineRule="auto"/>
        <w:rPr>
          <w:bCs/>
          <w:noProof/>
          <w:color w:val="FF0000"/>
          <w:sz w:val="24"/>
          <w:szCs w:val="24"/>
        </w:rPr>
      </w:pPr>
      <w:r w:rsidRPr="003954CD">
        <w:rPr>
          <w:bCs/>
          <w:noProof/>
          <w:color w:val="FF0000"/>
          <w:sz w:val="24"/>
          <w:szCs w:val="24"/>
        </w:rPr>
        <w:t>Issues</w:t>
      </w:r>
      <w:r>
        <w:rPr>
          <w:bCs/>
          <w:noProof/>
          <w:color w:val="FF0000"/>
          <w:sz w:val="24"/>
          <w:szCs w:val="24"/>
        </w:rPr>
        <w:t>:</w:t>
      </w:r>
    </w:p>
    <w:p w:rsidR="00426176" w:rsidRDefault="00426176" w:rsidP="003954CD">
      <w:pPr>
        <w:pStyle w:val="ListParagraph"/>
        <w:numPr>
          <w:ilvl w:val="0"/>
          <w:numId w:val="7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Different texts.</w:t>
      </w:r>
    </w:p>
    <w:p w:rsidR="00426176" w:rsidRDefault="00426176" w:rsidP="003954CD">
      <w:pPr>
        <w:pStyle w:val="ListParagraph"/>
        <w:numPr>
          <w:ilvl w:val="0"/>
          <w:numId w:val="7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 xml:space="preserve">“The meeting will call you.” text is shown on my </w:t>
      </w:r>
      <w:smartTag w:uri="urn:schemas-microsoft-com:office:smarttags" w:element="place">
        <w:smartTag w:uri="urn:schemas-microsoft-com:office:smarttags" w:element="PlaceName">
          <w:r>
            <w:rPr>
              <w:bCs/>
              <w:color w:val="FF0000"/>
              <w:sz w:val="24"/>
              <w:szCs w:val="24"/>
            </w:rPr>
            <w:t>Cisco</w:t>
          </w:r>
        </w:smartTag>
        <w:r>
          <w:rPr>
            <w:bCs/>
            <w:color w:val="FF0000"/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bCs/>
              <w:color w:val="FF0000"/>
              <w:sz w:val="24"/>
              <w:szCs w:val="24"/>
            </w:rPr>
            <w:t>WebEx</w:t>
          </w:r>
        </w:smartTag>
        <w:r>
          <w:rPr>
            <w:bCs/>
            <w:color w:val="FF0000"/>
            <w:sz w:val="24"/>
            <w:szCs w:val="24"/>
          </w:rPr>
          <w:t xml:space="preserve"> </w:t>
        </w:r>
        <w:smartTag w:uri="urn:schemas-microsoft-com:office:smarttags" w:element="PlaceName">
          <w:r>
            <w:rPr>
              <w:bCs/>
              <w:color w:val="FF0000"/>
              <w:sz w:val="24"/>
              <w:szCs w:val="24"/>
            </w:rPr>
            <w:t>Meeting</w:t>
          </w:r>
        </w:smartTag>
        <w:r>
          <w:rPr>
            <w:bCs/>
            <w:color w:val="FF0000"/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bCs/>
              <w:color w:val="FF0000"/>
              <w:sz w:val="24"/>
              <w:szCs w:val="24"/>
            </w:rPr>
            <w:t>Center</w:t>
          </w:r>
        </w:smartTag>
      </w:smartTag>
      <w:r>
        <w:rPr>
          <w:bCs/>
          <w:color w:val="FF0000"/>
          <w:sz w:val="24"/>
          <w:szCs w:val="24"/>
        </w:rPr>
        <w:t>’s gobeta screen.</w:t>
      </w:r>
    </w:p>
    <w:p w:rsidR="00426176" w:rsidRDefault="00426176" w:rsidP="0007644A">
      <w:pPr>
        <w:pStyle w:val="ListParagraph"/>
        <w:numPr>
          <w:ilvl w:val="0"/>
          <w:numId w:val="7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Could not find the admin settings for “Enable video call-back”. I assume it is another page that I don’t have access to.</w:t>
      </w:r>
    </w:p>
    <w:p w:rsidR="00426176" w:rsidRPr="008C2315" w:rsidRDefault="00426176" w:rsidP="008C2315">
      <w:pPr>
        <w:pStyle w:val="ListParagraph"/>
        <w:numPr>
          <w:ilvl w:val="0"/>
          <w:numId w:val="7"/>
        </w:numPr>
        <w:spacing w:after="0" w:line="240" w:lineRule="auto"/>
        <w:rPr>
          <w:bCs/>
          <w:color w:val="FF0000"/>
          <w:sz w:val="24"/>
          <w:szCs w:val="24"/>
        </w:rPr>
      </w:pPr>
      <w:r w:rsidRPr="00B10957">
        <w:rPr>
          <w:bCs/>
          <w:color w:val="FF0000"/>
          <w:sz w:val="24"/>
          <w:szCs w:val="24"/>
        </w:rPr>
        <w:t>“More” button</w:t>
      </w:r>
      <w:r>
        <w:rPr>
          <w:bCs/>
          <w:color w:val="FF0000"/>
          <w:sz w:val="24"/>
          <w:szCs w:val="24"/>
        </w:rPr>
        <w:t>s that has blue color and pop-up bubble’s drop shadows</w:t>
      </w:r>
      <w:r w:rsidRPr="00B10957">
        <w:rPr>
          <w:bCs/>
          <w:color w:val="FF0000"/>
          <w:sz w:val="24"/>
          <w:szCs w:val="24"/>
        </w:rPr>
        <w:t>.</w:t>
      </w:r>
    </w:p>
    <w:p w:rsidR="00426176" w:rsidRDefault="00426176" w:rsidP="007062B3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Pr="007062B3" w:rsidRDefault="00426176" w:rsidP="007062B3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07644A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07644A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29" o:spid="_x0000_i1027" type="#_x0000_t75" style="width:771pt;height:278.25pt;visibility:visible">
            <v:imagedata r:id="rId8" o:title=""/>
          </v:shape>
        </w:pict>
      </w:r>
    </w:p>
    <w:p w:rsidR="00426176" w:rsidRDefault="00426176" w:rsidP="0007644A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Issue: I saw the same blue “More” button.</w:t>
      </w:r>
    </w:p>
    <w:p w:rsidR="00426176" w:rsidRDefault="00426176" w:rsidP="0007644A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07644A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32" o:spid="_x0000_i1028" type="#_x0000_t75" style="width:771pt;height:278.25pt;visibility:visible">
            <v:imagedata r:id="rId9" o:title=""/>
          </v:shape>
        </w:pict>
      </w:r>
    </w:p>
    <w:p w:rsidR="00426176" w:rsidRDefault="00426176" w:rsidP="00D71CF1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Issues:</w:t>
      </w:r>
    </w:p>
    <w:p w:rsidR="00426176" w:rsidRDefault="00426176" w:rsidP="00D71CF1">
      <w:pPr>
        <w:pStyle w:val="ListParagraph"/>
        <w:numPr>
          <w:ilvl w:val="0"/>
          <w:numId w:val="9"/>
        </w:numPr>
        <w:spacing w:after="0" w:line="240" w:lineRule="auto"/>
        <w:rPr>
          <w:bCs/>
          <w:color w:val="FF0000"/>
          <w:sz w:val="24"/>
          <w:szCs w:val="24"/>
        </w:rPr>
      </w:pPr>
      <w:r w:rsidRPr="00A006D2">
        <w:rPr>
          <w:bCs/>
          <w:color w:val="FF0000"/>
          <w:sz w:val="24"/>
          <w:szCs w:val="24"/>
        </w:rPr>
        <w:t>Different arrows.</w:t>
      </w:r>
    </w:p>
    <w:p w:rsidR="00426176" w:rsidRDefault="00426176" w:rsidP="00D71CF1">
      <w:pPr>
        <w:pStyle w:val="ListParagraph"/>
        <w:numPr>
          <w:ilvl w:val="0"/>
          <w:numId w:val="9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Blue pulldown menu highlight.</w:t>
      </w:r>
    </w:p>
    <w:p w:rsidR="00426176" w:rsidRDefault="00426176" w:rsidP="00D71CF1">
      <w:pPr>
        <w:pStyle w:val="ListParagraph"/>
        <w:numPr>
          <w:ilvl w:val="0"/>
          <w:numId w:val="9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“More” button.</w:t>
      </w:r>
    </w:p>
    <w:p w:rsidR="00426176" w:rsidRPr="00C548CE" w:rsidRDefault="00426176" w:rsidP="00C548CE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C548CE">
      <w:pPr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35" o:spid="_x0000_i1029" type="#_x0000_t75" style="width:771.75pt;height:277.5pt;visibility:visible">
            <v:imagedata r:id="rId10" o:title=""/>
          </v:shape>
        </w:pict>
      </w:r>
    </w:p>
    <w:p w:rsidR="00426176" w:rsidRDefault="00426176" w:rsidP="00BA29D3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36" o:spid="_x0000_i1030" type="#_x0000_t75" style="width:771pt;height:279.75pt;visibility:visible">
            <v:imagedata r:id="rId11" o:title=""/>
          </v:shape>
        </w:pict>
      </w:r>
    </w:p>
    <w:p w:rsidR="00426176" w:rsidRDefault="00426176" w:rsidP="006B5500">
      <w:pPr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Issues:</w:t>
      </w:r>
    </w:p>
    <w:p w:rsidR="00426176" w:rsidRPr="00D71CF1" w:rsidRDefault="00426176" w:rsidP="00352215">
      <w:pPr>
        <w:pStyle w:val="ListParagraph"/>
        <w:numPr>
          <w:ilvl w:val="0"/>
          <w:numId w:val="10"/>
        </w:numPr>
        <w:spacing w:after="0" w:line="240" w:lineRule="auto"/>
        <w:rPr>
          <w:bCs/>
          <w:color w:val="FF0000"/>
          <w:sz w:val="24"/>
          <w:szCs w:val="24"/>
        </w:rPr>
      </w:pPr>
      <w:r w:rsidRPr="00D71CF1">
        <w:rPr>
          <w:bCs/>
          <w:color w:val="FF0000"/>
          <w:sz w:val="24"/>
          <w:szCs w:val="24"/>
        </w:rPr>
        <w:t>Different arrows.</w:t>
      </w:r>
    </w:p>
    <w:p w:rsidR="00426176" w:rsidRDefault="00426176" w:rsidP="00352215">
      <w:pPr>
        <w:pStyle w:val="ListParagraph"/>
        <w:numPr>
          <w:ilvl w:val="0"/>
          <w:numId w:val="10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Blue pulldown menu colors.</w:t>
      </w:r>
    </w:p>
    <w:p w:rsidR="00426176" w:rsidRDefault="00426176" w:rsidP="00BA29D3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BA29D3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38" o:spid="_x0000_i1031" type="#_x0000_t75" style="width:771.75pt;height:278.25pt;visibility:visible">
            <v:imagedata r:id="rId12" o:title=""/>
          </v:shape>
        </w:pict>
      </w:r>
    </w:p>
    <w:p w:rsidR="00426176" w:rsidRDefault="00426176" w:rsidP="00BA29D3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 xml:space="preserve">Due to missing Video System at my </w:t>
      </w:r>
      <w:hyperlink r:id="rId13" w:history="1">
        <w:r w:rsidRPr="00286B1A">
          <w:rPr>
            <w:rStyle w:val="Hyperlink"/>
            <w:bCs/>
            <w:sz w:val="24"/>
            <w:szCs w:val="24"/>
          </w:rPr>
          <w:t>phpi@cisco.com</w:t>
        </w:r>
      </w:hyperlink>
      <w:r>
        <w:rPr>
          <w:bCs/>
          <w:color w:val="FF0000"/>
          <w:sz w:val="24"/>
          <w:szCs w:val="24"/>
        </w:rPr>
        <w:t xml:space="preserve"> e-mail addresss(?), I was only able to reproduce 1.3.1’s video connection related error message #3 (“Call failure for any other reason”). Also, could not test more features like this assuming I am on the correct screen:</w:t>
      </w:r>
    </w:p>
    <w:p w:rsidR="00426176" w:rsidRDefault="00426176" w:rsidP="00BA29D3">
      <w:pPr>
        <w:spacing w:after="0" w:line="240" w:lineRule="auto"/>
        <w:rPr>
          <w:bCs/>
          <w:color w:val="FF0000"/>
          <w:sz w:val="24"/>
          <w:szCs w:val="24"/>
        </w:rPr>
      </w:pPr>
      <w:r w:rsidRPr="00C87AF8">
        <w:rPr>
          <w:noProof/>
        </w:rPr>
        <w:pict>
          <v:shape id="Picture 40" o:spid="_x0000_i1032" type="#_x0000_t75" style="width:777.75pt;height:282pt;visibility:visible">
            <v:imagedata r:id="rId14" o:title=""/>
          </v:shape>
        </w:pict>
      </w:r>
    </w:p>
    <w:p w:rsidR="00426176" w:rsidRDefault="00426176" w:rsidP="00417CC4">
      <w:pPr>
        <w:spacing w:after="0" w:line="240" w:lineRule="auto"/>
        <w:rPr>
          <w:b/>
          <w:bCs/>
          <w:sz w:val="24"/>
          <w:szCs w:val="24"/>
        </w:rPr>
      </w:pPr>
      <w:r w:rsidRPr="00CD20FE">
        <w:rPr>
          <w:b/>
          <w:noProof/>
          <w:sz w:val="24"/>
          <w:szCs w:val="24"/>
        </w:rPr>
        <w:pict>
          <v:shape id="Picture 50" o:spid="_x0000_i1033" type="#_x0000_t75" style="width:783pt;height:281.25pt;visibility:visible">
            <v:imagedata r:id="rId15" o:title=""/>
          </v:shape>
        </w:pict>
      </w:r>
    </w:p>
    <w:p w:rsidR="00426176" w:rsidRPr="00417769" w:rsidRDefault="00426176" w:rsidP="00417CC4">
      <w:pPr>
        <w:spacing w:after="0" w:line="240" w:lineRule="auto"/>
        <w:rPr>
          <w:bCs/>
          <w:color w:val="FF0000"/>
          <w:sz w:val="24"/>
          <w:szCs w:val="24"/>
        </w:rPr>
      </w:pPr>
      <w:r w:rsidRPr="00417769">
        <w:rPr>
          <w:bCs/>
          <w:color w:val="FF0000"/>
          <w:sz w:val="24"/>
          <w:szCs w:val="24"/>
        </w:rPr>
        <w:t>Issues: Different texts.</w:t>
      </w:r>
    </w:p>
    <w:p w:rsidR="00426176" w:rsidRDefault="00426176" w:rsidP="00417CC4">
      <w:pPr>
        <w:spacing w:after="0" w:line="240" w:lineRule="auto"/>
        <w:rPr>
          <w:b/>
          <w:bCs/>
          <w:sz w:val="24"/>
          <w:szCs w:val="24"/>
        </w:rPr>
      </w:pPr>
    </w:p>
    <w:p w:rsidR="00426176" w:rsidRDefault="00426176" w:rsidP="00417CC4">
      <w:pPr>
        <w:spacing w:after="0" w:line="240" w:lineRule="auto"/>
        <w:rPr>
          <w:b/>
          <w:bCs/>
          <w:sz w:val="24"/>
          <w:szCs w:val="24"/>
        </w:rPr>
      </w:pPr>
      <w:r w:rsidRPr="00CD20FE">
        <w:rPr>
          <w:b/>
          <w:noProof/>
          <w:sz w:val="24"/>
          <w:szCs w:val="24"/>
        </w:rPr>
        <w:pict>
          <v:shape id="Picture 33" o:spid="_x0000_i1034" type="#_x0000_t75" style="width:771.75pt;height:434.25pt;visibility:visible">
            <v:imagedata r:id="rId16" o:title=""/>
          </v:shape>
        </w:pict>
      </w:r>
    </w:p>
    <w:p w:rsidR="00426176" w:rsidRDefault="00426176" w:rsidP="00417CC4">
      <w:pPr>
        <w:spacing w:after="0" w:line="240" w:lineRule="auto"/>
        <w:rPr>
          <w:b/>
          <w:bCs/>
          <w:sz w:val="24"/>
          <w:szCs w:val="24"/>
        </w:rPr>
      </w:pPr>
      <w:r w:rsidRPr="00CD20FE">
        <w:rPr>
          <w:b/>
          <w:noProof/>
          <w:sz w:val="24"/>
          <w:szCs w:val="24"/>
        </w:rPr>
        <w:pict>
          <v:shape id="Picture 41" o:spid="_x0000_i1035" type="#_x0000_t75" style="width:768.75pt;height:277.5pt;visibility:visible">
            <v:imagedata r:id="rId17" o:title=""/>
          </v:shape>
        </w:pict>
      </w:r>
    </w:p>
    <w:p w:rsidR="00426176" w:rsidRDefault="00426176" w:rsidP="006B212B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Issue</w:t>
      </w:r>
      <w:r w:rsidRPr="006B212B">
        <w:rPr>
          <w:bCs/>
          <w:color w:val="FF0000"/>
          <w:sz w:val="24"/>
          <w:szCs w:val="24"/>
        </w:rPr>
        <w:t>: “Computer Audio Settings...”</w:t>
      </w:r>
      <w:r>
        <w:rPr>
          <w:bCs/>
          <w:color w:val="FF0000"/>
          <w:sz w:val="24"/>
          <w:szCs w:val="24"/>
        </w:rPr>
        <w:t xml:space="preserve"> text.</w:t>
      </w:r>
    </w:p>
    <w:p w:rsidR="00426176" w:rsidRDefault="00426176" w:rsidP="006B212B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6B212B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48" o:spid="_x0000_i1036" type="#_x0000_t75" style="width:771.75pt;height:279pt;visibility:visible">
            <v:imagedata r:id="rId18" o:title=""/>
          </v:shape>
        </w:pict>
      </w:r>
    </w:p>
    <w:p w:rsidR="00426176" w:rsidRDefault="00426176" w:rsidP="006B212B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49" o:spid="_x0000_i1037" type="#_x0000_t75" style="width:771.75pt;height:275.25pt;visibility:visible">
            <v:imagedata r:id="rId19" o:title=""/>
          </v:shape>
        </w:pict>
      </w:r>
    </w:p>
    <w:p w:rsidR="00426176" w:rsidRDefault="00426176" w:rsidP="006B212B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Issue: Blue more button and “The meeting will call you.” text on my screen.</w:t>
      </w:r>
    </w:p>
    <w:p w:rsidR="00426176" w:rsidRPr="006B212B" w:rsidRDefault="00426176" w:rsidP="006B212B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417CC4">
      <w:pPr>
        <w:spacing w:after="0" w:line="240" w:lineRule="auto"/>
        <w:rPr>
          <w:b/>
          <w:bCs/>
          <w:sz w:val="24"/>
          <w:szCs w:val="24"/>
        </w:rPr>
      </w:pPr>
      <w:r w:rsidRPr="00CD20FE">
        <w:rPr>
          <w:b/>
          <w:noProof/>
          <w:sz w:val="24"/>
          <w:szCs w:val="24"/>
        </w:rPr>
        <w:pict>
          <v:shape id="Picture 44" o:spid="_x0000_i1038" type="#_x0000_t75" style="width:774.75pt;height:435.75pt;visibility:visible">
            <v:imagedata r:id="rId20" o:title=""/>
          </v:shape>
        </w:pict>
      </w:r>
    </w:p>
    <w:p w:rsidR="00426176" w:rsidRDefault="0042617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426176" w:rsidRPr="00576CEB" w:rsidRDefault="00426176" w:rsidP="00417CC4">
      <w:pPr>
        <w:spacing w:after="0" w:line="240" w:lineRule="auto"/>
        <w:rPr>
          <w:b/>
          <w:bCs/>
          <w:i/>
          <w:sz w:val="24"/>
          <w:szCs w:val="24"/>
        </w:rPr>
      </w:pPr>
      <w:r w:rsidRPr="00576CEB">
        <w:rPr>
          <w:b/>
          <w:bCs/>
          <w:i/>
          <w:sz w:val="24"/>
          <w:szCs w:val="24"/>
        </w:rPr>
        <w:t>Note: This was with just me, the host, in my own personal room</w:t>
      </w:r>
      <w:r>
        <w:rPr>
          <w:b/>
          <w:bCs/>
          <w:i/>
          <w:sz w:val="24"/>
          <w:szCs w:val="24"/>
        </w:rPr>
        <w:t xml:space="preserve"> which showed less settings like the Video System</w:t>
      </w:r>
      <w:r w:rsidRPr="00576CEB">
        <w:rPr>
          <w:b/>
          <w:bCs/>
          <w:i/>
          <w:sz w:val="24"/>
          <w:szCs w:val="24"/>
        </w:rPr>
        <w:t>:</w:t>
      </w:r>
    </w:p>
    <w:p w:rsidR="00426176" w:rsidRDefault="00426176" w:rsidP="00417CC4">
      <w:pPr>
        <w:spacing w:after="0" w:line="240" w:lineRule="auto"/>
        <w:rPr>
          <w:b/>
          <w:bCs/>
          <w:sz w:val="24"/>
          <w:szCs w:val="24"/>
        </w:rPr>
      </w:pPr>
      <w:r w:rsidRPr="00CD20FE">
        <w:rPr>
          <w:b/>
          <w:noProof/>
          <w:sz w:val="24"/>
          <w:szCs w:val="24"/>
        </w:rPr>
        <w:pict>
          <v:shape id="Picture 43" o:spid="_x0000_i1039" type="#_x0000_t75" style="width:777pt;height:436.5pt;visibility:visible">
            <v:imagedata r:id="rId21" o:title=""/>
          </v:shape>
        </w:pict>
      </w:r>
    </w:p>
    <w:p w:rsidR="00426176" w:rsidRDefault="00426176" w:rsidP="00417CC4">
      <w:pPr>
        <w:spacing w:after="0" w:line="240" w:lineRule="auto"/>
        <w:rPr>
          <w:b/>
          <w:bCs/>
          <w:sz w:val="24"/>
          <w:szCs w:val="24"/>
        </w:rPr>
      </w:pPr>
      <w:r w:rsidRPr="00C87AF8">
        <w:rPr>
          <w:noProof/>
        </w:rPr>
        <w:pict>
          <v:shape id="Picture 39" o:spid="_x0000_i1040" type="#_x0000_t75" style="width:768pt;height:431.25pt;visibility:visible">
            <v:imagedata r:id="rId22" o:title=""/>
          </v:shape>
        </w:pict>
      </w:r>
    </w:p>
    <w:p w:rsidR="00426176" w:rsidRDefault="00426176" w:rsidP="00417CC4">
      <w:pPr>
        <w:spacing w:after="0" w:line="240" w:lineRule="auto"/>
        <w:rPr>
          <w:b/>
          <w:bCs/>
          <w:sz w:val="24"/>
          <w:szCs w:val="24"/>
        </w:rPr>
      </w:pPr>
    </w:p>
    <w:p w:rsidR="00426176" w:rsidRPr="00E439EA" w:rsidRDefault="00426176" w:rsidP="00ED40BE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I</w:t>
      </w:r>
      <w:r w:rsidRPr="00E439EA">
        <w:rPr>
          <w:bCs/>
          <w:color w:val="FF0000"/>
          <w:sz w:val="24"/>
          <w:szCs w:val="24"/>
        </w:rPr>
        <w:t>ssues:</w:t>
      </w:r>
    </w:p>
    <w:p w:rsidR="00426176" w:rsidRPr="00E439EA" w:rsidRDefault="00426176" w:rsidP="00417CC4">
      <w:pPr>
        <w:pStyle w:val="ListParagraph"/>
        <w:numPr>
          <w:ilvl w:val="0"/>
          <w:numId w:val="2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“Connected to Audio” doesn’t use white background color in its bo</w:t>
      </w:r>
      <w:r>
        <w:rPr>
          <w:bCs/>
          <w:color w:val="FF0000"/>
          <w:sz w:val="24"/>
          <w:szCs w:val="24"/>
        </w:rPr>
        <w:t>x.</w:t>
      </w:r>
    </w:p>
    <w:p w:rsidR="00426176" w:rsidRPr="00E439EA" w:rsidRDefault="00426176" w:rsidP="00417CC4">
      <w:pPr>
        <w:pStyle w:val="ListParagraph"/>
        <w:numPr>
          <w:ilvl w:val="0"/>
          <w:numId w:val="2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 xml:space="preserve">No “Call My Video System” </w:t>
      </w:r>
      <w:r>
        <w:rPr>
          <w:bCs/>
          <w:color w:val="FF0000"/>
          <w:sz w:val="24"/>
          <w:szCs w:val="24"/>
        </w:rPr>
        <w:t>by myself, as the host</w:t>
      </w:r>
      <w:r w:rsidRPr="00E439EA">
        <w:rPr>
          <w:bCs/>
          <w:color w:val="FF0000"/>
          <w:sz w:val="24"/>
          <w:szCs w:val="24"/>
        </w:rPr>
        <w:t>.</w:t>
      </w:r>
    </w:p>
    <w:p w:rsidR="00426176" w:rsidRPr="00E439EA" w:rsidRDefault="00426176" w:rsidP="00417CC4">
      <w:pPr>
        <w:pStyle w:val="ListParagraph"/>
        <w:numPr>
          <w:ilvl w:val="0"/>
          <w:numId w:val="2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No “…”</w:t>
      </w:r>
      <w:r>
        <w:rPr>
          <w:bCs/>
          <w:color w:val="FF0000"/>
          <w:sz w:val="24"/>
          <w:szCs w:val="24"/>
        </w:rPr>
        <w:t xml:space="preserve"> where “More” should show</w:t>
      </w:r>
      <w:r w:rsidRPr="00E439EA">
        <w:rPr>
          <w:bCs/>
          <w:color w:val="FF0000"/>
          <w:sz w:val="24"/>
          <w:szCs w:val="24"/>
        </w:rPr>
        <w:t>.</w:t>
      </w:r>
    </w:p>
    <w:p w:rsidR="00426176" w:rsidRPr="00E439EA" w:rsidRDefault="00426176">
      <w:pPr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br w:type="page"/>
      </w:r>
    </w:p>
    <w:p w:rsidR="00426176" w:rsidRDefault="00426176" w:rsidP="00226361">
      <w:pPr>
        <w:spacing w:after="0" w:line="240" w:lineRule="auto"/>
        <w:rPr>
          <w:bCs/>
          <w:sz w:val="24"/>
          <w:szCs w:val="24"/>
        </w:rPr>
      </w:pPr>
      <w:r w:rsidRPr="00CD20FE">
        <w:rPr>
          <w:noProof/>
          <w:sz w:val="24"/>
          <w:szCs w:val="24"/>
        </w:rPr>
        <w:pict>
          <v:shape id="Picture 45" o:spid="_x0000_i1041" type="#_x0000_t75" style="width:771.75pt;height:434.25pt;visibility:visible">
            <v:imagedata r:id="rId23" o:title=""/>
          </v:shape>
        </w:pict>
      </w:r>
    </w:p>
    <w:p w:rsidR="00426176" w:rsidRPr="00E439EA" w:rsidRDefault="00426176" w:rsidP="00226361">
      <w:p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Issues:</w:t>
      </w:r>
    </w:p>
    <w:p w:rsidR="00426176" w:rsidRPr="00E439EA" w:rsidRDefault="00426176" w:rsidP="006C219C">
      <w:pPr>
        <w:pStyle w:val="ListParagraph"/>
        <w:numPr>
          <w:ilvl w:val="0"/>
          <w:numId w:val="3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Options icon shouldn’t be there?</w:t>
      </w:r>
    </w:p>
    <w:p w:rsidR="00426176" w:rsidRPr="00E439EA" w:rsidRDefault="00426176" w:rsidP="006C219C">
      <w:pPr>
        <w:pStyle w:val="ListParagraph"/>
        <w:numPr>
          <w:ilvl w:val="0"/>
          <w:numId w:val="3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Ball graphics.</w:t>
      </w:r>
    </w:p>
    <w:p w:rsidR="00426176" w:rsidRPr="00E439EA" w:rsidRDefault="00426176" w:rsidP="006C219C">
      <w:pPr>
        <w:pStyle w:val="ListParagraph"/>
        <w:numPr>
          <w:ilvl w:val="0"/>
          <w:numId w:val="3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Disabled mic(rophone) icon was missing even though I tried it enabled and disabled.</w:t>
      </w:r>
    </w:p>
    <w:p w:rsidR="00426176" w:rsidRDefault="00426176" w:rsidP="00B52D25">
      <w:pPr>
        <w:spacing w:after="0" w:line="240" w:lineRule="auto"/>
        <w:rPr>
          <w:bCs/>
          <w:sz w:val="24"/>
          <w:szCs w:val="24"/>
        </w:rPr>
      </w:pPr>
    </w:p>
    <w:p w:rsidR="00426176" w:rsidRDefault="00426176" w:rsidP="00B52D25">
      <w:pPr>
        <w:spacing w:after="0" w:line="240" w:lineRule="auto"/>
        <w:rPr>
          <w:bCs/>
          <w:noProof/>
          <w:sz w:val="24"/>
          <w:szCs w:val="24"/>
        </w:rPr>
      </w:pPr>
      <w:r w:rsidRPr="00CD20FE">
        <w:rPr>
          <w:noProof/>
          <w:sz w:val="24"/>
          <w:szCs w:val="24"/>
        </w:rPr>
        <w:pict>
          <v:shape id="Picture 10" o:spid="_x0000_i1042" type="#_x0000_t75" style="width:771.75pt;height:284.25pt;visibility:visible">
            <v:imagedata r:id="rId24" o:title=""/>
          </v:shape>
        </w:pict>
      </w:r>
    </w:p>
    <w:p w:rsidR="00426176" w:rsidRDefault="00426176" w:rsidP="00B52D25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34" o:spid="_x0000_i1043" type="#_x0000_t75" style="width:771.75pt;height:278.25pt;visibility:visible">
            <v:imagedata r:id="rId25" o:title=""/>
          </v:shape>
        </w:pict>
      </w:r>
    </w:p>
    <w:p w:rsidR="00426176" w:rsidRDefault="00426176">
      <w:pPr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42" o:spid="_x0000_i1044" type="#_x0000_t75" style="width:771.75pt;height:278.25pt;visibility:visible">
            <v:imagedata r:id="rId26" o:title=""/>
          </v:shape>
        </w:pict>
      </w:r>
    </w:p>
    <w:p w:rsidR="00426176" w:rsidRDefault="00426176" w:rsidP="00B52D25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51" o:spid="_x0000_i1045" type="#_x0000_t75" style="width:771.75pt;height:279pt;visibility:visible">
            <v:imagedata r:id="rId27" o:title=""/>
          </v:shape>
        </w:pict>
      </w:r>
    </w:p>
    <w:p w:rsidR="00426176" w:rsidRDefault="00426176" w:rsidP="00B52D25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Same as above screen shot/capture, but with reversed blue gradient selection when clicking on its menu option.</w:t>
      </w:r>
    </w:p>
    <w:p w:rsidR="00426176" w:rsidRDefault="00426176" w:rsidP="00B52D25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52" o:spid="_x0000_i1046" type="#_x0000_t75" style="width:771.75pt;height:278.25pt;visibility:visible">
            <v:imagedata r:id="rId28" o:title=""/>
          </v:shape>
        </w:pict>
      </w:r>
    </w:p>
    <w:p w:rsidR="00426176" w:rsidRDefault="00426176" w:rsidP="00B52D25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54" o:spid="_x0000_i1047" type="#_x0000_t75" style="width:771.75pt;height:280.5pt;visibility:visible">
            <v:imagedata r:id="rId29" o:title=""/>
          </v:shape>
        </w:pict>
      </w:r>
    </w:p>
    <w:p w:rsidR="00426176" w:rsidRDefault="00426176">
      <w:pPr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br w:type="page"/>
      </w:r>
      <w:r w:rsidRPr="00CD20FE">
        <w:rPr>
          <w:noProof/>
          <w:color w:val="FF0000"/>
          <w:sz w:val="24"/>
          <w:szCs w:val="24"/>
        </w:rPr>
        <w:pict>
          <v:shape id="Picture 55" o:spid="_x0000_i1048" type="#_x0000_t75" style="width:771.75pt;height:276.75pt;visibility:visible">
            <v:imagedata r:id="rId30" o:title=""/>
          </v:shape>
        </w:pict>
      </w:r>
    </w:p>
    <w:p w:rsidR="00426176" w:rsidRDefault="00426176">
      <w:pPr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31" o:spid="_x0000_i1049" type="#_x0000_t75" style="width:771.75pt;height:280.5pt;visibility:visible">
            <v:imagedata r:id="rId31" o:title=""/>
          </v:shape>
        </w:pict>
      </w:r>
    </w:p>
    <w:p w:rsidR="00426176" w:rsidRPr="00E439EA" w:rsidRDefault="00426176" w:rsidP="00B52D25">
      <w:p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Issues:</w:t>
      </w:r>
    </w:p>
    <w:p w:rsidR="00426176" w:rsidRPr="00E439EA" w:rsidRDefault="00426176" w:rsidP="00B52D25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 xml:space="preserve">“More” and “…” </w:t>
      </w:r>
      <w:r w:rsidRPr="00E439EA">
        <w:rPr>
          <w:bCs/>
          <w:color w:val="FF0000"/>
          <w:sz w:val="24"/>
          <w:szCs w:val="24"/>
        </w:rPr>
        <w:t>buttons.</w:t>
      </w:r>
    </w:p>
    <w:p w:rsidR="00426176" w:rsidRPr="00E439EA" w:rsidRDefault="00426176" w:rsidP="00B52D25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“Change settings” and “Test computer audio” blue links.</w:t>
      </w:r>
    </w:p>
    <w:p w:rsidR="00426176" w:rsidRDefault="00426176" w:rsidP="00B52D25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Unable to use “Call My Video System” fully like connecting to a valid e-mail address.</w:t>
      </w:r>
    </w:p>
    <w:p w:rsidR="00426176" w:rsidRDefault="00426176" w:rsidP="00B52D25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“Share …”</w:t>
      </w:r>
    </w:p>
    <w:p w:rsidR="00426176" w:rsidRDefault="00426176" w:rsidP="00B52D25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Reversed video address options.</w:t>
      </w:r>
    </w:p>
    <w:p w:rsidR="00426176" w:rsidRDefault="00426176" w:rsidP="00B52D25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Locked room with its different status icons and sides.</w:t>
      </w:r>
    </w:p>
    <w:p w:rsidR="00426176" w:rsidRDefault="00426176" w:rsidP="00B52D25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Different texts and (graphic/image/icon)s.</w:t>
      </w:r>
    </w:p>
    <w:p w:rsidR="00426176" w:rsidRDefault="00426176" w:rsidP="00EB42CA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EB42CA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Pr="00EB42CA" w:rsidRDefault="00426176" w:rsidP="00EB42CA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46" o:spid="_x0000_i1050" type="#_x0000_t75" style="width:771.75pt;height:276.75pt;visibility:visible">
            <v:imagedata r:id="rId32" o:title=""/>
          </v:shape>
        </w:pict>
      </w:r>
    </w:p>
    <w:p w:rsidR="00426176" w:rsidRDefault="00426176" w:rsidP="003141D9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53" o:spid="_x0000_i1051" type="#_x0000_t75" style="width:771.75pt;height:277.5pt;visibility:visible">
            <v:imagedata r:id="rId33" o:title=""/>
          </v:shape>
        </w:pict>
      </w:r>
    </w:p>
    <w:p w:rsidR="00426176" w:rsidRDefault="00426176" w:rsidP="003141D9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Issues:</w:t>
      </w:r>
    </w:p>
    <w:p w:rsidR="00426176" w:rsidRDefault="00426176" w:rsidP="008F41EA">
      <w:pPr>
        <w:pStyle w:val="ListParagraph"/>
        <w:numPr>
          <w:ilvl w:val="0"/>
          <w:numId w:val="11"/>
        </w:numPr>
        <w:spacing w:after="0" w:line="240" w:lineRule="auto"/>
        <w:rPr>
          <w:bCs/>
          <w:color w:val="FF0000"/>
          <w:sz w:val="24"/>
          <w:szCs w:val="24"/>
        </w:rPr>
      </w:pPr>
      <w:r w:rsidRPr="008F41EA">
        <w:rPr>
          <w:bCs/>
          <w:color w:val="FF0000"/>
          <w:sz w:val="24"/>
          <w:szCs w:val="24"/>
        </w:rPr>
        <w:t>Pixel size differences.</w:t>
      </w:r>
    </w:p>
    <w:p w:rsidR="00426176" w:rsidRDefault="00426176" w:rsidP="008F41EA">
      <w:pPr>
        <w:pStyle w:val="ListParagraph"/>
        <w:numPr>
          <w:ilvl w:val="0"/>
          <w:numId w:val="11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Missing “at” word in “Call My Video System …”</w:t>
      </w:r>
    </w:p>
    <w:p w:rsidR="00426176" w:rsidRDefault="00426176" w:rsidP="00D1450E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D1450E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56" o:spid="_x0000_i1052" type="#_x0000_t75" style="width:771.75pt;height:277.5pt;visibility:visible">
            <v:imagedata r:id="rId34" o:title=""/>
          </v:shape>
        </w:pict>
      </w:r>
    </w:p>
    <w:p w:rsidR="00426176" w:rsidRDefault="00426176" w:rsidP="00D1450E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Issues:</w:t>
      </w:r>
    </w:p>
    <w:p w:rsidR="00426176" w:rsidRDefault="00426176" w:rsidP="00D1450E">
      <w:pPr>
        <w:pStyle w:val="ListParagraph"/>
        <w:numPr>
          <w:ilvl w:val="0"/>
          <w:numId w:val="12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No box.</w:t>
      </w:r>
    </w:p>
    <w:p w:rsidR="00426176" w:rsidRDefault="00426176" w:rsidP="00D1450E">
      <w:pPr>
        <w:pStyle w:val="ListParagraph"/>
        <w:numPr>
          <w:ilvl w:val="0"/>
          <w:numId w:val="12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No icon.</w:t>
      </w:r>
    </w:p>
    <w:p w:rsidR="00426176" w:rsidRPr="005C30FA" w:rsidRDefault="00426176" w:rsidP="00D1450E">
      <w:pPr>
        <w:pStyle w:val="ListParagraph"/>
        <w:numPr>
          <w:ilvl w:val="0"/>
          <w:numId w:val="12"/>
        </w:numPr>
        <w:spacing w:after="0" w:line="240" w:lineRule="auto"/>
        <w:rPr>
          <w:bCs/>
          <w:color w:val="FF0000"/>
          <w:sz w:val="24"/>
          <w:szCs w:val="24"/>
        </w:rPr>
      </w:pPr>
      <w:r w:rsidRPr="005C30FA">
        <w:rPr>
          <w:bCs/>
          <w:color w:val="FF0000"/>
          <w:sz w:val="24"/>
          <w:szCs w:val="24"/>
        </w:rPr>
        <w:t>Pixel size difference.</w:t>
      </w:r>
    </w:p>
    <w:p w:rsidR="00426176" w:rsidRDefault="00426176" w:rsidP="00D1450E">
      <w:pPr>
        <w:spacing w:after="0" w:line="240" w:lineRule="auto"/>
        <w:rPr>
          <w:bCs/>
          <w:color w:val="FF0000"/>
          <w:sz w:val="24"/>
          <w:szCs w:val="24"/>
        </w:rPr>
      </w:pPr>
    </w:p>
    <w:p w:rsidR="00426176" w:rsidRDefault="00426176" w:rsidP="00D1450E">
      <w:pPr>
        <w:spacing w:after="0" w:line="240" w:lineRule="auto"/>
        <w:rPr>
          <w:bCs/>
          <w:color w:val="FF0000"/>
          <w:sz w:val="24"/>
          <w:szCs w:val="24"/>
        </w:rPr>
      </w:pPr>
      <w:r w:rsidRPr="00CD20FE">
        <w:rPr>
          <w:noProof/>
          <w:color w:val="FF0000"/>
          <w:sz w:val="24"/>
          <w:szCs w:val="24"/>
        </w:rPr>
        <w:pict>
          <v:shape id="Picture 57" o:spid="_x0000_i1053" type="#_x0000_t75" style="width:771.75pt;height:277.5pt;visibility:visible">
            <v:imagedata r:id="rId35" o:title=""/>
          </v:shape>
        </w:pict>
      </w:r>
    </w:p>
    <w:p w:rsidR="00426176" w:rsidRPr="00D1450E" w:rsidRDefault="00426176" w:rsidP="00D1450E">
      <w:p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Issues: Pixel size differences.</w:t>
      </w:r>
    </w:p>
    <w:p w:rsidR="00426176" w:rsidRDefault="00426176" w:rsidP="00B527F9">
      <w:pPr>
        <w:spacing w:after="0" w:line="240" w:lineRule="auto"/>
        <w:rPr>
          <w:bCs/>
          <w:sz w:val="24"/>
          <w:szCs w:val="24"/>
        </w:rPr>
      </w:pPr>
      <w:r w:rsidRPr="00CD20FE">
        <w:rPr>
          <w:noProof/>
          <w:sz w:val="24"/>
          <w:szCs w:val="24"/>
        </w:rPr>
        <w:pict>
          <v:shape id="Picture 47" o:spid="_x0000_i1054" type="#_x0000_t75" style="width:771.75pt;height:408pt;visibility:visible">
            <v:imagedata r:id="rId36" o:title=""/>
          </v:shape>
        </w:pict>
      </w:r>
    </w:p>
    <w:p w:rsidR="00426176" w:rsidRPr="00E439EA" w:rsidRDefault="00426176" w:rsidP="00B527F9">
      <w:p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Issues (update the Prototype document?):</w:t>
      </w:r>
    </w:p>
    <w:p w:rsidR="00426176" w:rsidRPr="00E439EA" w:rsidRDefault="00426176" w:rsidP="00DD7BB4">
      <w:pPr>
        <w:pStyle w:val="ListParagraph"/>
        <w:numPr>
          <w:ilvl w:val="0"/>
          <w:numId w:val="5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Missing my host line.</w:t>
      </w:r>
    </w:p>
    <w:p w:rsidR="00426176" w:rsidRPr="00E439EA" w:rsidRDefault="00426176" w:rsidP="00DD7BB4">
      <w:pPr>
        <w:pStyle w:val="ListParagraph"/>
        <w:numPr>
          <w:ilvl w:val="0"/>
          <w:numId w:val="5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My “Leave Room” and “End Meeting” buttons.</w:t>
      </w:r>
    </w:p>
    <w:p w:rsidR="00426176" w:rsidRPr="00E439EA" w:rsidRDefault="00426176" w:rsidP="00DD7BB4">
      <w:pPr>
        <w:pStyle w:val="ListParagraph"/>
        <w:numPr>
          <w:ilvl w:val="0"/>
          <w:numId w:val="5"/>
        </w:numPr>
        <w:spacing w:after="0" w:line="240" w:lineRule="auto"/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t>No muted microphone icon on my screen.</w:t>
      </w:r>
    </w:p>
    <w:p w:rsidR="00426176" w:rsidRPr="00E439EA" w:rsidRDefault="00426176">
      <w:pPr>
        <w:rPr>
          <w:bCs/>
          <w:color w:val="FF0000"/>
          <w:sz w:val="24"/>
          <w:szCs w:val="24"/>
        </w:rPr>
      </w:pPr>
      <w:r w:rsidRPr="00E439EA">
        <w:rPr>
          <w:bCs/>
          <w:color w:val="FF0000"/>
          <w:sz w:val="24"/>
          <w:szCs w:val="24"/>
        </w:rPr>
        <w:br w:type="page"/>
      </w:r>
    </w:p>
    <w:p w:rsidR="00426176" w:rsidRDefault="00426176" w:rsidP="00744F9B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F56675">
        <w:rPr>
          <w:b/>
          <w:bCs/>
          <w:color w:val="FF0000"/>
          <w:sz w:val="24"/>
          <w:szCs w:val="24"/>
        </w:rPr>
        <w:t>OVERALL ISSUES:</w:t>
      </w:r>
    </w:p>
    <w:p w:rsidR="00426176" w:rsidRPr="00F56675" w:rsidRDefault="00426176" w:rsidP="00744F9B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Different texts.</w:t>
      </w:r>
    </w:p>
    <w:p w:rsidR="00426176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Could not find the admin settings for “Enable video call-back”. I assume it is another page that I don’t have access to.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Unable to connect to a Video System fully with any e-mail address.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“More” and "..." buttons.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Pop-up bubbles' drop shadows.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>
        <w:rPr>
          <w:bCs/>
          <w:color w:val="FF0000"/>
          <w:sz w:val="24"/>
          <w:szCs w:val="24"/>
        </w:rPr>
        <w:t>Graphics like d</w:t>
      </w:r>
      <w:r w:rsidRPr="004B0421">
        <w:rPr>
          <w:bCs/>
          <w:color w:val="FF0000"/>
          <w:sz w:val="24"/>
          <w:szCs w:val="24"/>
        </w:rPr>
        <w:t>ifferent arrows</w:t>
      </w:r>
      <w:r>
        <w:rPr>
          <w:bCs/>
          <w:color w:val="FF0000"/>
          <w:sz w:val="24"/>
          <w:szCs w:val="24"/>
        </w:rPr>
        <w:t>, balls, etc</w:t>
      </w:r>
      <w:r w:rsidRPr="004B0421">
        <w:rPr>
          <w:bCs/>
          <w:color w:val="FF0000"/>
          <w:sz w:val="24"/>
          <w:szCs w:val="24"/>
        </w:rPr>
        <w:t>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Blue pulldown menu colors.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“Computer Audio Settings...” text.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Blue more button and “The meeting will call you.” text on my screen.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“Connected to Audio” doesn’t use white background color in its box.</w:t>
      </w:r>
    </w:p>
    <w:p w:rsidR="00426176" w:rsidRPr="004B0421" w:rsidRDefault="00426176" w:rsidP="0090587F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Options icon shouldn’t be there?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Disabled mic(rophone) icon was missing even though I tried it enabled and disabled.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“Change settings” and “Test computer audio” blue links.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Host line.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My “Leave Room” and “End Meeting” buttons.</w:t>
      </w:r>
    </w:p>
    <w:p w:rsidR="00426176" w:rsidRPr="004B0421" w:rsidRDefault="00426176" w:rsidP="004B0421">
      <w:pPr>
        <w:pStyle w:val="ListParagraph"/>
        <w:numPr>
          <w:ilvl w:val="0"/>
          <w:numId w:val="6"/>
        </w:numPr>
        <w:spacing w:after="0" w:line="240" w:lineRule="auto"/>
        <w:rPr>
          <w:bCs/>
          <w:color w:val="FF0000"/>
          <w:sz w:val="24"/>
          <w:szCs w:val="24"/>
        </w:rPr>
      </w:pPr>
      <w:r w:rsidRPr="004B0421">
        <w:rPr>
          <w:bCs/>
          <w:color w:val="FF0000"/>
          <w:sz w:val="24"/>
          <w:szCs w:val="24"/>
        </w:rPr>
        <w:t>No muted microphone icon on my screen.</w:t>
      </w:r>
    </w:p>
    <w:sectPr w:rsidR="00426176" w:rsidRPr="004B0421" w:rsidSect="00C37620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8610F"/>
    <w:multiLevelType w:val="hybridMultilevel"/>
    <w:tmpl w:val="EC5869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F622A5"/>
    <w:multiLevelType w:val="hybridMultilevel"/>
    <w:tmpl w:val="D07EF1E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916CDB"/>
    <w:multiLevelType w:val="hybridMultilevel"/>
    <w:tmpl w:val="B41E92F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026DE9"/>
    <w:multiLevelType w:val="hybridMultilevel"/>
    <w:tmpl w:val="0E16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31342F"/>
    <w:multiLevelType w:val="hybridMultilevel"/>
    <w:tmpl w:val="ABAEBEC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E44FF5"/>
    <w:multiLevelType w:val="hybridMultilevel"/>
    <w:tmpl w:val="ED6254A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E368CF"/>
    <w:multiLevelType w:val="hybridMultilevel"/>
    <w:tmpl w:val="4D1459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B0D2BA2"/>
    <w:multiLevelType w:val="hybridMultilevel"/>
    <w:tmpl w:val="B0FC3B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9A73EF"/>
    <w:multiLevelType w:val="hybridMultilevel"/>
    <w:tmpl w:val="F2B6E9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0A47DD"/>
    <w:multiLevelType w:val="hybridMultilevel"/>
    <w:tmpl w:val="053ABD6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5F37298"/>
    <w:multiLevelType w:val="hybridMultilevel"/>
    <w:tmpl w:val="8396794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8A0799"/>
    <w:multiLevelType w:val="hybridMultilevel"/>
    <w:tmpl w:val="30CA32E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7F84"/>
    <w:rsid w:val="0000641F"/>
    <w:rsid w:val="00027693"/>
    <w:rsid w:val="00034B69"/>
    <w:rsid w:val="000406D4"/>
    <w:rsid w:val="00047BC3"/>
    <w:rsid w:val="000536E0"/>
    <w:rsid w:val="00072DDF"/>
    <w:rsid w:val="0007644A"/>
    <w:rsid w:val="000A3582"/>
    <w:rsid w:val="000A3914"/>
    <w:rsid w:val="000B1649"/>
    <w:rsid w:val="000B2314"/>
    <w:rsid w:val="000B43F8"/>
    <w:rsid w:val="000C304F"/>
    <w:rsid w:val="000D0B4D"/>
    <w:rsid w:val="000D1A8B"/>
    <w:rsid w:val="000D537D"/>
    <w:rsid w:val="000F4F9F"/>
    <w:rsid w:val="00103B53"/>
    <w:rsid w:val="001278AA"/>
    <w:rsid w:val="00131D50"/>
    <w:rsid w:val="0014423D"/>
    <w:rsid w:val="001C053D"/>
    <w:rsid w:val="001C4B7D"/>
    <w:rsid w:val="001F4181"/>
    <w:rsid w:val="001F5068"/>
    <w:rsid w:val="002005E5"/>
    <w:rsid w:val="0020518C"/>
    <w:rsid w:val="002149F4"/>
    <w:rsid w:val="00226361"/>
    <w:rsid w:val="002325BC"/>
    <w:rsid w:val="0025572F"/>
    <w:rsid w:val="00286B1A"/>
    <w:rsid w:val="002E10C7"/>
    <w:rsid w:val="002F7B5F"/>
    <w:rsid w:val="003141D9"/>
    <w:rsid w:val="003214E9"/>
    <w:rsid w:val="0033243E"/>
    <w:rsid w:val="00352215"/>
    <w:rsid w:val="00362675"/>
    <w:rsid w:val="00374ADB"/>
    <w:rsid w:val="003954CD"/>
    <w:rsid w:val="003A021A"/>
    <w:rsid w:val="003A37F8"/>
    <w:rsid w:val="003C296F"/>
    <w:rsid w:val="003D4FDA"/>
    <w:rsid w:val="003D61AD"/>
    <w:rsid w:val="003E2D3F"/>
    <w:rsid w:val="003F5E6E"/>
    <w:rsid w:val="00417769"/>
    <w:rsid w:val="00417CC4"/>
    <w:rsid w:val="004217A7"/>
    <w:rsid w:val="004240F2"/>
    <w:rsid w:val="00426176"/>
    <w:rsid w:val="00430350"/>
    <w:rsid w:val="00440CA2"/>
    <w:rsid w:val="00460F06"/>
    <w:rsid w:val="004853D9"/>
    <w:rsid w:val="004965D4"/>
    <w:rsid w:val="004B0421"/>
    <w:rsid w:val="004B0F71"/>
    <w:rsid w:val="004C111A"/>
    <w:rsid w:val="004D7F84"/>
    <w:rsid w:val="004E552E"/>
    <w:rsid w:val="005071B9"/>
    <w:rsid w:val="005151E6"/>
    <w:rsid w:val="00535465"/>
    <w:rsid w:val="005369F3"/>
    <w:rsid w:val="0054160F"/>
    <w:rsid w:val="00572ACF"/>
    <w:rsid w:val="00576CEB"/>
    <w:rsid w:val="005C30FA"/>
    <w:rsid w:val="005C5AB3"/>
    <w:rsid w:val="005D02A4"/>
    <w:rsid w:val="005F290D"/>
    <w:rsid w:val="00654157"/>
    <w:rsid w:val="00671231"/>
    <w:rsid w:val="006813F1"/>
    <w:rsid w:val="00683DA4"/>
    <w:rsid w:val="006914F0"/>
    <w:rsid w:val="006923C1"/>
    <w:rsid w:val="006923F2"/>
    <w:rsid w:val="006A3FEF"/>
    <w:rsid w:val="006B212B"/>
    <w:rsid w:val="006B33D6"/>
    <w:rsid w:val="006B5500"/>
    <w:rsid w:val="006B753D"/>
    <w:rsid w:val="006C12B8"/>
    <w:rsid w:val="006C219C"/>
    <w:rsid w:val="006C5839"/>
    <w:rsid w:val="006C74BB"/>
    <w:rsid w:val="006E420D"/>
    <w:rsid w:val="006E5CDA"/>
    <w:rsid w:val="006F2F82"/>
    <w:rsid w:val="006F4617"/>
    <w:rsid w:val="007062B3"/>
    <w:rsid w:val="007160D1"/>
    <w:rsid w:val="007172F9"/>
    <w:rsid w:val="00744F9B"/>
    <w:rsid w:val="00747BBF"/>
    <w:rsid w:val="00754142"/>
    <w:rsid w:val="00762B9F"/>
    <w:rsid w:val="00772A84"/>
    <w:rsid w:val="0078481C"/>
    <w:rsid w:val="0079574E"/>
    <w:rsid w:val="007A3392"/>
    <w:rsid w:val="007B0EE3"/>
    <w:rsid w:val="007D43C6"/>
    <w:rsid w:val="007E1D12"/>
    <w:rsid w:val="00814B21"/>
    <w:rsid w:val="00821B37"/>
    <w:rsid w:val="00842906"/>
    <w:rsid w:val="008477D3"/>
    <w:rsid w:val="00852B90"/>
    <w:rsid w:val="008542C8"/>
    <w:rsid w:val="00884D95"/>
    <w:rsid w:val="0089251C"/>
    <w:rsid w:val="008B6C45"/>
    <w:rsid w:val="008C2315"/>
    <w:rsid w:val="008E77AD"/>
    <w:rsid w:val="008F0080"/>
    <w:rsid w:val="008F41EA"/>
    <w:rsid w:val="00901AB2"/>
    <w:rsid w:val="0090587F"/>
    <w:rsid w:val="009066AA"/>
    <w:rsid w:val="0092123E"/>
    <w:rsid w:val="00925065"/>
    <w:rsid w:val="00926DCE"/>
    <w:rsid w:val="00943EC4"/>
    <w:rsid w:val="009D556A"/>
    <w:rsid w:val="00A006D2"/>
    <w:rsid w:val="00A101FD"/>
    <w:rsid w:val="00A33F90"/>
    <w:rsid w:val="00A813B7"/>
    <w:rsid w:val="00A96B78"/>
    <w:rsid w:val="00B06EB7"/>
    <w:rsid w:val="00B10957"/>
    <w:rsid w:val="00B20070"/>
    <w:rsid w:val="00B527F9"/>
    <w:rsid w:val="00B52D25"/>
    <w:rsid w:val="00B55337"/>
    <w:rsid w:val="00B5775C"/>
    <w:rsid w:val="00B70AD0"/>
    <w:rsid w:val="00B870B4"/>
    <w:rsid w:val="00B87B35"/>
    <w:rsid w:val="00BA29D3"/>
    <w:rsid w:val="00BA51A3"/>
    <w:rsid w:val="00BB2458"/>
    <w:rsid w:val="00BC1055"/>
    <w:rsid w:val="00BD1B15"/>
    <w:rsid w:val="00BD3730"/>
    <w:rsid w:val="00BF0EF7"/>
    <w:rsid w:val="00BF41A2"/>
    <w:rsid w:val="00C140F9"/>
    <w:rsid w:val="00C1738C"/>
    <w:rsid w:val="00C316CB"/>
    <w:rsid w:val="00C363ED"/>
    <w:rsid w:val="00C37620"/>
    <w:rsid w:val="00C548CE"/>
    <w:rsid w:val="00C87AF8"/>
    <w:rsid w:val="00CB1236"/>
    <w:rsid w:val="00CD20FE"/>
    <w:rsid w:val="00CD460D"/>
    <w:rsid w:val="00D1438E"/>
    <w:rsid w:val="00D1450E"/>
    <w:rsid w:val="00D17E62"/>
    <w:rsid w:val="00D27BAC"/>
    <w:rsid w:val="00D66F00"/>
    <w:rsid w:val="00D71CF1"/>
    <w:rsid w:val="00D72DE1"/>
    <w:rsid w:val="00D74BA6"/>
    <w:rsid w:val="00D92458"/>
    <w:rsid w:val="00DC15C1"/>
    <w:rsid w:val="00DC2159"/>
    <w:rsid w:val="00DC39BC"/>
    <w:rsid w:val="00DC4770"/>
    <w:rsid w:val="00DC7500"/>
    <w:rsid w:val="00DC7B00"/>
    <w:rsid w:val="00DD7BB4"/>
    <w:rsid w:val="00E005C9"/>
    <w:rsid w:val="00E13FE6"/>
    <w:rsid w:val="00E22017"/>
    <w:rsid w:val="00E24F46"/>
    <w:rsid w:val="00E347CC"/>
    <w:rsid w:val="00E439EA"/>
    <w:rsid w:val="00E554B4"/>
    <w:rsid w:val="00E64821"/>
    <w:rsid w:val="00E70D69"/>
    <w:rsid w:val="00E97C12"/>
    <w:rsid w:val="00EB42CA"/>
    <w:rsid w:val="00EB628D"/>
    <w:rsid w:val="00ED40BE"/>
    <w:rsid w:val="00ED4F63"/>
    <w:rsid w:val="00EE6F97"/>
    <w:rsid w:val="00EF7AC8"/>
    <w:rsid w:val="00F10711"/>
    <w:rsid w:val="00F11CE2"/>
    <w:rsid w:val="00F1690E"/>
    <w:rsid w:val="00F1698B"/>
    <w:rsid w:val="00F21512"/>
    <w:rsid w:val="00F3788D"/>
    <w:rsid w:val="00F56675"/>
    <w:rsid w:val="00F6081C"/>
    <w:rsid w:val="00FA3D8D"/>
    <w:rsid w:val="00FA7ECC"/>
    <w:rsid w:val="00FC7672"/>
    <w:rsid w:val="00FF20B8"/>
    <w:rsid w:val="00FF7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2A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D4F6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D5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556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5369F3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2F7B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04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hpi@cisco.com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hyperlink" Target="https://gobeta.webex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891</TotalTime>
  <Pages>24</Pages>
  <Words>466</Words>
  <Characters>2661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199</cp:revision>
  <dcterms:created xsi:type="dcterms:W3CDTF">2015-06-19T17:31:00Z</dcterms:created>
  <dcterms:modified xsi:type="dcterms:W3CDTF">2017-05-15T20:17:00Z</dcterms:modified>
</cp:coreProperties>
</file>