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480B" w:rsidRPr="0087212A" w:rsidRDefault="00CD480B" w:rsidP="00AA5C71">
      <w:pPr>
        <w:rPr>
          <w:b/>
        </w:rPr>
      </w:pPr>
      <w:r w:rsidRPr="0087212A">
        <w:rPr>
          <w:b/>
        </w:rPr>
        <w:t>Meeting Client’s Button Consolidation:</w:t>
      </w:r>
    </w:p>
    <w:p w:rsidR="00CD480B" w:rsidRPr="00AA5C71" w:rsidRDefault="00CD480B" w:rsidP="0028368B">
      <w:pPr>
        <w:rPr>
          <w:color w:val="0000FF"/>
          <w:sz w:val="24"/>
          <w:szCs w:val="24"/>
          <w:u w:val="single"/>
        </w:rPr>
      </w:pPr>
      <w:r>
        <w:t xml:space="preserve">UI Spec: </w:t>
      </w:r>
      <w:hyperlink r:id="rId5" w:history="1">
        <w:r w:rsidRPr="00375628">
          <w:rPr>
            <w:rStyle w:val="Hyperlink"/>
            <w:sz w:val="24"/>
            <w:szCs w:val="24"/>
          </w:rPr>
          <w:t>https://cisco.box.com/s/yvdnxy7blfhahsczcr80u8jcl2jqfwam</w:t>
        </w:r>
      </w:hyperlink>
      <w:r>
        <w:t xml:space="preserve"> (</w:t>
      </w:r>
      <w:r w:rsidRPr="00166E73">
        <w:t>Button Consolidation_v8-1.pdf</w:t>
      </w:r>
      <w:r>
        <w:t>):</w:t>
      </w:r>
    </w:p>
    <w:p w:rsidR="00CD480B" w:rsidRDefault="00CD480B">
      <w:r w:rsidRPr="008A27A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" o:spid="_x0000_i1025" type="#_x0000_t75" style="width:651pt;height:496.5pt;visibility:visible">
            <v:imagedata r:id="rId6" o:title=""/>
          </v:shape>
        </w:pict>
      </w:r>
    </w:p>
    <w:p w:rsidR="00CD480B" w:rsidRDefault="00CD480B" w:rsidP="00AA5C71">
      <w:pPr>
        <w:rPr>
          <w:color w:val="0000FF"/>
          <w:sz w:val="24"/>
          <w:szCs w:val="24"/>
          <w:u w:val="single"/>
        </w:rPr>
      </w:pPr>
      <w:r>
        <w:t xml:space="preserve">Prototype: </w:t>
      </w:r>
      <w:hyperlink r:id="rId7" w:history="1">
        <w:r w:rsidRPr="00AA5C71">
          <w:rPr>
            <w:color w:val="0000FF"/>
            <w:sz w:val="24"/>
            <w:szCs w:val="24"/>
            <w:u w:val="single"/>
          </w:rPr>
          <w:t>https://cisco.box.com/s/ddp71nn0fjwh8j035nzk</w:t>
        </w:r>
      </w:hyperlink>
      <w:r>
        <w:t xml:space="preserve"> (downloaded and installed its </w:t>
      </w:r>
      <w:r w:rsidRPr="001F17FB">
        <w:t>Del</w:t>
      </w:r>
      <w:r>
        <w:t>orean_2_Client_Prototype_R35.air (</w:t>
      </w:r>
      <w:r w:rsidRPr="004E6965">
        <w:t>Delorean 2 Prototype</w:t>
      </w:r>
      <w:r>
        <w:t>)</w:t>
      </w:r>
    </w:p>
    <w:p w:rsidR="00CD480B" w:rsidRDefault="00CD480B" w:rsidP="00AA5C71">
      <w:pPr>
        <w:rPr>
          <w:color w:val="0000FF"/>
          <w:sz w:val="24"/>
          <w:szCs w:val="24"/>
          <w:u w:val="single"/>
        </w:rPr>
      </w:pPr>
      <w:r w:rsidRPr="008A27AA">
        <w:rPr>
          <w:noProof/>
        </w:rPr>
        <w:pict>
          <v:shape id="Picture 4" o:spid="_x0000_i1026" type="#_x0000_t75" style="width:758.25pt;height:426pt;visibility:visible">
            <v:imagedata r:id="rId8" o:title=""/>
          </v:shape>
        </w:pict>
      </w:r>
    </w:p>
    <w:p w:rsidR="00CD480B" w:rsidRDefault="00CD480B" w:rsidP="00F35A93">
      <w:pPr>
        <w:rPr>
          <w:sz w:val="24"/>
          <w:szCs w:val="24"/>
        </w:rPr>
      </w:pPr>
      <w:r>
        <w:rPr>
          <w:sz w:val="24"/>
          <w:szCs w:val="24"/>
        </w:rPr>
        <w:t>Notes -- Ctrl+&lt;letter&gt; hotkeys for action results if any and shown below:</w:t>
      </w:r>
    </w:p>
    <w:p w:rsidR="00CD480B" w:rsidRPr="002720FA" w:rsidRDefault="00CD480B">
      <w:pPr>
        <w:rPr>
          <w:sz w:val="24"/>
          <w:szCs w:val="24"/>
        </w:rPr>
      </w:pPr>
      <w:r>
        <w:rPr>
          <w:color w:val="0000FF"/>
          <w:sz w:val="24"/>
          <w:szCs w:val="24"/>
          <w:u w:val="single"/>
        </w:rPr>
        <w:br w:type="page"/>
      </w:r>
      <w:r w:rsidRPr="002720FA">
        <w:rPr>
          <w:sz w:val="24"/>
          <w:szCs w:val="24"/>
        </w:rPr>
        <w:t>First Time Experience, No Shared Numbers:</w:t>
      </w:r>
    </w:p>
    <w:p w:rsidR="00CD480B" w:rsidRDefault="00CD480B">
      <w:pPr>
        <w:rPr>
          <w:color w:val="0000FF"/>
          <w:sz w:val="24"/>
          <w:szCs w:val="24"/>
          <w:u w:val="single"/>
        </w:rPr>
      </w:pPr>
      <w:r w:rsidRPr="008A27AA">
        <w:rPr>
          <w:noProof/>
        </w:rPr>
        <w:pict>
          <v:shape id="Picture 16" o:spid="_x0000_i1027" type="#_x0000_t75" style="width:758.25pt;height:426pt;visibility:visible">
            <v:imagedata r:id="rId9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  <w:r w:rsidRPr="008A27AA">
        <w:rPr>
          <w:noProof/>
        </w:rPr>
        <w:pict>
          <v:shape id="Picture 25" o:spid="_x0000_i1028" type="#_x0000_t75" style="width:747.75pt;height:420.75pt;visibility:visible">
            <v:imagedata r:id="rId10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t>Ctrl-N resulted a blinking red Chat toolbar button and its pop-up help that lasted a couple seconds. And the Chat toolbar button stayed red.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24" o:spid="_x0000_i1029" type="#_x0000_t75" style="width:747.75pt;height:420.75pt;visibility:visible">
            <v:imagedata r:id="rId11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t>Ctrl-M resulted a blinking orange horizontal line, for about three seconds, above the expanded Chat section.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  <w:t>Second Experience, Stored Numbers:</w:t>
      </w:r>
    </w:p>
    <w:p w:rsidR="00CD480B" w:rsidRPr="002720FA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17" o:spid="_x0000_i1030" type="#_x0000_t75" style="width:747.75pt;height:420.75pt;visibility:visible">
            <v:imagedata r:id="rId12" o:title=""/>
          </v:shape>
        </w:pic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26" o:spid="_x0000_i1031" type="#_x0000_t75" style="width:758.25pt;height:426pt;visibility:visible">
            <v:imagedata r:id="rId13" o:title=""/>
          </v:shape>
        </w:pict>
      </w:r>
    </w:p>
    <w:p w:rsidR="00CD480B" w:rsidRDefault="00CD480B">
      <w:pPr>
        <w:rPr>
          <w:sz w:val="24"/>
          <w:szCs w:val="24"/>
        </w:rPr>
      </w:pPr>
      <w:r w:rsidRPr="00FA6A3D">
        <w:rPr>
          <w:sz w:val="24"/>
          <w:szCs w:val="24"/>
        </w:rPr>
        <w:t>Ctrl-N resulted a blinking red Chat toolbar button and its pop-up help that lasted a couple seconds. And the Chat toolbar button stayed red.</w:t>
      </w:r>
    </w:p>
    <w:p w:rsidR="00CD480B" w:rsidRDefault="00CD480B">
      <w:pPr>
        <w:rPr>
          <w:sz w:val="24"/>
          <w:szCs w:val="24"/>
        </w:rPr>
      </w:pP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27" o:spid="_x0000_i1032" type="#_x0000_t75" style="width:747.75pt;height:420.75pt;visibility:visible">
            <v:imagedata r:id="rId14" o:title=""/>
          </v:shape>
        </w:pict>
      </w:r>
    </w:p>
    <w:p w:rsidR="00CD480B" w:rsidRDefault="00CD480B">
      <w:pPr>
        <w:rPr>
          <w:sz w:val="24"/>
          <w:szCs w:val="24"/>
        </w:rPr>
      </w:pPr>
      <w:r w:rsidRPr="00FA6A3D">
        <w:rPr>
          <w:sz w:val="24"/>
          <w:szCs w:val="24"/>
        </w:rPr>
        <w:t>Ctrl-M resulted a blinking orange horizontal line, for about three seconds, above the expanded Chat section.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  <w:r w:rsidRPr="004B352F">
        <w:rPr>
          <w:b/>
          <w:sz w:val="24"/>
          <w:szCs w:val="24"/>
        </w:rPr>
        <w:t>Presenter View</w:t>
      </w:r>
      <w:r>
        <w:rPr>
          <w:sz w:val="24"/>
          <w:szCs w:val="24"/>
        </w:rPr>
        <w:t xml:space="preserve"> | CMR View | Keep Plist Toolbar: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18" o:spid="_x0000_i1033" type="#_x0000_t75" style="width:758.25pt;height:426pt;visibility:visible">
            <v:imagedata r:id="rId15" o:title=""/>
          </v:shape>
        </w:pic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28" o:spid="_x0000_i1034" type="#_x0000_t75" style="width:758.25pt;height:426pt;visibility:visible">
            <v:imagedata r:id="rId16" o:title=""/>
          </v:shape>
        </w:pict>
      </w:r>
    </w:p>
    <w:p w:rsidR="00CD480B" w:rsidRDefault="00CD480B">
      <w:pPr>
        <w:rPr>
          <w:sz w:val="24"/>
          <w:szCs w:val="24"/>
        </w:rPr>
      </w:pPr>
      <w:r w:rsidRPr="00C44083">
        <w:rPr>
          <w:sz w:val="24"/>
          <w:szCs w:val="24"/>
        </w:rPr>
        <w:t>Ctrl-N resulted a blinking red Chat toolbar button and its pop-up help that lasted a couple seconds. And the Chat toolbar button stayed red.</w:t>
      </w:r>
    </w:p>
    <w:p w:rsidR="00CD480B" w:rsidRDefault="00CD480B">
      <w:pPr>
        <w:rPr>
          <w:sz w:val="24"/>
          <w:szCs w:val="24"/>
        </w:rPr>
      </w:pP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29" o:spid="_x0000_i1035" type="#_x0000_t75" style="width:747.75pt;height:420.75pt;visibility:visible">
            <v:imagedata r:id="rId17" o:title=""/>
          </v:shape>
        </w:pict>
      </w:r>
    </w:p>
    <w:p w:rsidR="00CD480B" w:rsidRDefault="00CD480B">
      <w:pPr>
        <w:rPr>
          <w:sz w:val="24"/>
          <w:szCs w:val="24"/>
        </w:rPr>
      </w:pPr>
      <w:r w:rsidRPr="00C44083">
        <w:rPr>
          <w:sz w:val="24"/>
          <w:szCs w:val="24"/>
        </w:rPr>
        <w:t>Ctrl-M resulted a blinking orange horizontal line, for about three seconds, above the expanded Chat section.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480B" w:rsidRDefault="00CD480B">
      <w:pPr>
        <w:rPr>
          <w:sz w:val="24"/>
          <w:szCs w:val="24"/>
        </w:rPr>
      </w:pPr>
      <w:r w:rsidRPr="004B352F">
        <w:rPr>
          <w:sz w:val="24"/>
          <w:szCs w:val="24"/>
        </w:rPr>
        <w:t>Presenter View</w:t>
      </w:r>
      <w:r>
        <w:rPr>
          <w:sz w:val="24"/>
          <w:szCs w:val="24"/>
        </w:rPr>
        <w:t xml:space="preserve"> | </w:t>
      </w:r>
      <w:r w:rsidRPr="004B352F">
        <w:rPr>
          <w:b/>
          <w:sz w:val="24"/>
          <w:szCs w:val="24"/>
        </w:rPr>
        <w:t>CMR View</w:t>
      </w:r>
      <w:r>
        <w:rPr>
          <w:sz w:val="24"/>
          <w:szCs w:val="24"/>
        </w:rPr>
        <w:t xml:space="preserve"> | Keep Plist Toolbar: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19" o:spid="_x0000_i1036" type="#_x0000_t75" style="width:758.25pt;height:426pt;visibility:visible">
            <v:imagedata r:id="rId18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  <w:r w:rsidRPr="008A27AA">
        <w:rPr>
          <w:noProof/>
        </w:rPr>
        <w:pict>
          <v:shape id="Picture 32" o:spid="_x0000_i1037" type="#_x0000_t75" style="width:758.25pt;height:426pt;visibility:visible">
            <v:imagedata r:id="rId19" o:title=""/>
          </v:shape>
        </w:pict>
      </w:r>
    </w:p>
    <w:p w:rsidR="00CD480B" w:rsidRDefault="00CD480B">
      <w:pPr>
        <w:rPr>
          <w:sz w:val="24"/>
          <w:szCs w:val="24"/>
        </w:rPr>
      </w:pPr>
      <w:r w:rsidRPr="00B410A9">
        <w:rPr>
          <w:sz w:val="24"/>
          <w:szCs w:val="24"/>
        </w:rPr>
        <w:t>Ctrl-N resulted a blinking red Chat toolbar button and its pop-up help that lasted a couple seconds. And the Chat toolbar button stayed red.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  <w:r w:rsidRPr="004B352F">
        <w:rPr>
          <w:sz w:val="24"/>
          <w:szCs w:val="24"/>
        </w:rPr>
        <w:t>Presenter View</w:t>
      </w:r>
      <w:r>
        <w:rPr>
          <w:sz w:val="24"/>
          <w:szCs w:val="24"/>
        </w:rPr>
        <w:t xml:space="preserve"> | </w:t>
      </w:r>
      <w:r w:rsidRPr="00F70063">
        <w:rPr>
          <w:sz w:val="24"/>
          <w:szCs w:val="24"/>
        </w:rPr>
        <w:t>CMR View</w:t>
      </w:r>
      <w:r>
        <w:rPr>
          <w:sz w:val="24"/>
          <w:szCs w:val="24"/>
        </w:rPr>
        <w:t xml:space="preserve"> | </w:t>
      </w:r>
      <w:r w:rsidRPr="00F70063">
        <w:rPr>
          <w:b/>
          <w:sz w:val="24"/>
          <w:szCs w:val="24"/>
        </w:rPr>
        <w:t>Keep Plist Toolbar</w:t>
      </w:r>
      <w:r>
        <w:rPr>
          <w:sz w:val="24"/>
          <w:szCs w:val="24"/>
        </w:rPr>
        <w:t>: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3" o:spid="_x0000_i1038" type="#_x0000_t75" style="width:758.25pt;height:426pt;visibility:visible">
            <v:imagedata r:id="rId20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4" o:spid="_x0000_i1039" type="#_x0000_t75" style="width:758.25pt;height:426pt;visibility:visible">
            <v:imagedata r:id="rId21" o:title=""/>
          </v:shape>
        </w:pict>
      </w:r>
    </w:p>
    <w:p w:rsidR="00CD480B" w:rsidRDefault="00CD480B">
      <w:pPr>
        <w:rPr>
          <w:sz w:val="24"/>
          <w:szCs w:val="24"/>
        </w:rPr>
      </w:pPr>
      <w:r w:rsidRPr="008A64D3">
        <w:rPr>
          <w:sz w:val="24"/>
          <w:szCs w:val="24"/>
        </w:rPr>
        <w:t>Ctrl-N resulted a blinking red Chat toolbar button and its pop-up help that lasted a couple seconds. And the Chat toolbar button stayed red.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0" o:spid="_x0000_i1040" type="#_x0000_t75" style="width:758.25pt;height:426pt;visibility:visible">
            <v:imagedata r:id="rId22" o:title=""/>
          </v:shape>
        </w:pict>
      </w:r>
    </w:p>
    <w:p w:rsidR="00CD480B" w:rsidRDefault="00CD480B">
      <w:pPr>
        <w:rPr>
          <w:sz w:val="24"/>
          <w:szCs w:val="24"/>
        </w:rPr>
      </w:pPr>
      <w:r w:rsidRPr="00B410A9">
        <w:rPr>
          <w:sz w:val="24"/>
          <w:szCs w:val="24"/>
        </w:rPr>
        <w:t>Ctrl-M resulted a blinking orange horizontal line, for about three seconds, above the expanded Chat section.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480B" w:rsidRDefault="00CD480B">
      <w:pPr>
        <w:rPr>
          <w:sz w:val="24"/>
          <w:szCs w:val="24"/>
        </w:rPr>
      </w:pPr>
      <w:r w:rsidRPr="008A64D3">
        <w:rPr>
          <w:b/>
          <w:sz w:val="24"/>
          <w:szCs w:val="24"/>
        </w:rPr>
        <w:t>Attendee View</w:t>
      </w:r>
      <w:r>
        <w:rPr>
          <w:sz w:val="24"/>
          <w:szCs w:val="24"/>
        </w:rPr>
        <w:t xml:space="preserve"> | CMR View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21" o:spid="_x0000_i1041" type="#_x0000_t75" style="width:758.25pt;height:426pt;visibility:visible">
            <v:imagedata r:id="rId23" o:title=""/>
          </v:shape>
        </w:pic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5" o:spid="_x0000_i1042" type="#_x0000_t75" style="width:758.25pt;height:426pt;visibility:visible">
            <v:imagedata r:id="rId24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t>Ctrl-D resulted shared desktop.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6" o:spid="_x0000_i1043" type="#_x0000_t75" style="width:758.25pt;height:426pt;visibility:visible">
            <v:imagedata r:id="rId25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t>Ctrl-F resulted file sharing.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7" o:spid="_x0000_i1044" type="#_x0000_t75" style="width:758.25pt;height:426pt;visibility:visible">
            <v:imagedata r:id="rId26" o:title=""/>
          </v:shape>
        </w:pict>
      </w:r>
    </w:p>
    <w:p w:rsidR="00CD480B" w:rsidRDefault="00CD480B">
      <w:pPr>
        <w:rPr>
          <w:sz w:val="24"/>
          <w:szCs w:val="24"/>
        </w:rPr>
      </w:pPr>
      <w:r w:rsidRPr="00777770">
        <w:rPr>
          <w:sz w:val="24"/>
          <w:szCs w:val="24"/>
        </w:rPr>
        <w:t>Ctrl-N resulted a blinking red Chat toolbar button and its pop-up help that lasted a couple seconds. And the Chat toolbar button stayed red.</w:t>
      </w:r>
    </w:p>
    <w:p w:rsidR="00CD480B" w:rsidRDefault="00CD480B">
      <w:pPr>
        <w:rPr>
          <w:sz w:val="24"/>
          <w:szCs w:val="24"/>
        </w:rPr>
      </w:pP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8" o:spid="_x0000_i1045" type="#_x0000_t75" style="width:747.75pt;height:420.75pt;visibility:visible">
            <v:imagedata r:id="rId27" o:title=""/>
          </v:shape>
        </w:pict>
      </w:r>
    </w:p>
    <w:p w:rsidR="00CD480B" w:rsidRDefault="00CD480B">
      <w:pPr>
        <w:rPr>
          <w:sz w:val="24"/>
          <w:szCs w:val="24"/>
        </w:rPr>
      </w:pPr>
      <w:r w:rsidRPr="00777770">
        <w:rPr>
          <w:sz w:val="24"/>
          <w:szCs w:val="24"/>
        </w:rPr>
        <w:t>Ctrl-M resulted a blinking orange horizontal line, for about three seconds, above the expanded Chat section.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480B" w:rsidRDefault="00CD480B">
      <w:pPr>
        <w:rPr>
          <w:sz w:val="24"/>
          <w:szCs w:val="24"/>
        </w:rPr>
      </w:pPr>
      <w:r w:rsidRPr="0028273E">
        <w:rPr>
          <w:sz w:val="24"/>
          <w:szCs w:val="24"/>
        </w:rPr>
        <w:t>Attendee View</w:t>
      </w:r>
      <w:r>
        <w:rPr>
          <w:sz w:val="24"/>
          <w:szCs w:val="24"/>
        </w:rPr>
        <w:t xml:space="preserve"> | </w:t>
      </w:r>
      <w:r w:rsidRPr="0028273E">
        <w:rPr>
          <w:b/>
          <w:sz w:val="24"/>
          <w:szCs w:val="24"/>
        </w:rPr>
        <w:t>CMR View</w:t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22" o:spid="_x0000_i1046" type="#_x0000_t75" style="width:747.75pt;height:420.75pt;visibility:visible">
            <v:imagedata r:id="rId28" o:title=""/>
          </v:shape>
        </w:pict>
      </w:r>
    </w:p>
    <w:p w:rsidR="00CD480B" w:rsidRDefault="00CD480B">
      <w:pPr>
        <w:rPr>
          <w:sz w:val="24"/>
          <w:szCs w:val="24"/>
        </w:rPr>
      </w:pP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39" o:spid="_x0000_i1047" type="#_x0000_t75" style="width:747.75pt;height:420.75pt;visibility:visible">
            <v:imagedata r:id="rId29" o:title=""/>
          </v:shape>
        </w:pic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t>Ctrl-L resulted the locked room with a key icon and its pop-up in the bottom left of the status bar. Doing it again unlocked it.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40" o:spid="_x0000_i1048" type="#_x0000_t75" style="width:758.25pt;height:426pt;visibility:visible">
            <v:imagedata r:id="rId30" o:title=""/>
          </v:shape>
        </w:pict>
      </w:r>
    </w:p>
    <w:p w:rsidR="00CD480B" w:rsidRDefault="00CD480B">
      <w:pPr>
        <w:rPr>
          <w:sz w:val="24"/>
          <w:szCs w:val="24"/>
        </w:rPr>
      </w:pPr>
      <w:r w:rsidRPr="005078C9">
        <w:rPr>
          <w:sz w:val="24"/>
          <w:szCs w:val="24"/>
        </w:rPr>
        <w:t>Ctrl-D resulted shared desktop.</w:t>
      </w:r>
    </w:p>
    <w:p w:rsidR="00CD480B" w:rsidRDefault="00CD480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41" o:spid="_x0000_i1049" type="#_x0000_t75" style="width:747.75pt;height:420.75pt;visibility:visible">
            <v:imagedata r:id="rId31" o:title=""/>
          </v:shape>
        </w:pict>
      </w:r>
    </w:p>
    <w:p w:rsidR="00CD480B" w:rsidRDefault="00CD480B">
      <w:pPr>
        <w:rPr>
          <w:sz w:val="24"/>
          <w:szCs w:val="24"/>
        </w:rPr>
      </w:pPr>
      <w:r w:rsidRPr="005078C9">
        <w:rPr>
          <w:sz w:val="24"/>
          <w:szCs w:val="24"/>
        </w:rPr>
        <w:t>Ctrl-F resulted file sharing.</w:t>
      </w:r>
    </w:p>
    <w:p w:rsidR="00CD480B" w:rsidRDefault="00CD480B">
      <w:pPr>
        <w:rPr>
          <w:sz w:val="24"/>
          <w:szCs w:val="24"/>
        </w:rPr>
      </w:pP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42" o:spid="_x0000_i1050" type="#_x0000_t75" style="width:747.75pt;height:420.75pt;visibility:visible">
            <v:imagedata r:id="rId32" o:title=""/>
          </v:shape>
        </w:pict>
      </w:r>
    </w:p>
    <w:p w:rsidR="00CD480B" w:rsidRDefault="00CD480B">
      <w:pPr>
        <w:rPr>
          <w:sz w:val="24"/>
          <w:szCs w:val="24"/>
        </w:rPr>
      </w:pPr>
      <w:r w:rsidRPr="005078C9">
        <w:rPr>
          <w:sz w:val="24"/>
          <w:szCs w:val="24"/>
        </w:rPr>
        <w:t>Ctrl-M resulted a blinking orange horizontal line, for about three seconds, above the expanded Chat section.</w:t>
      </w:r>
    </w:p>
    <w:p w:rsidR="00CD480B" w:rsidRDefault="00CD480B">
      <w:pPr>
        <w:rPr>
          <w:sz w:val="24"/>
          <w:szCs w:val="24"/>
        </w:rPr>
      </w:pPr>
    </w:p>
    <w:p w:rsidR="00CD480B" w:rsidRDefault="00CD480B">
      <w:pPr>
        <w:rPr>
          <w:sz w:val="24"/>
          <w:szCs w:val="24"/>
        </w:rPr>
      </w:pPr>
      <w:r w:rsidRPr="008A27AA">
        <w:rPr>
          <w:noProof/>
        </w:rPr>
        <w:pict>
          <v:shape id="Picture 43" o:spid="_x0000_i1051" type="#_x0000_t75" style="width:747.75pt;height:420.75pt;visibility:visible">
            <v:imagedata r:id="rId33" o:title=""/>
          </v:shape>
        </w:pict>
      </w:r>
    </w:p>
    <w:p w:rsidR="00CD480B" w:rsidRDefault="00CD480B">
      <w:pPr>
        <w:rPr>
          <w:sz w:val="24"/>
          <w:szCs w:val="24"/>
        </w:rPr>
      </w:pPr>
      <w:r w:rsidRPr="005078C9">
        <w:rPr>
          <w:sz w:val="24"/>
          <w:szCs w:val="24"/>
        </w:rPr>
        <w:t>Ctrl-N resulted a blinking red Chat toolbar button and its pop-up help that lasted a couple seconds. And the Chat toolbar button stayed red.</w:t>
      </w:r>
    </w:p>
    <w:p w:rsidR="00CD480B" w:rsidRPr="004971D2" w:rsidRDefault="00CD480B" w:rsidP="00AA5C71">
      <w:pPr>
        <w:rPr>
          <w:rFonts w:ascii="Cambria" w:hAnsi="Cambria"/>
          <w:sz w:val="20"/>
          <w:szCs w:val="20"/>
        </w:rPr>
      </w:pPr>
      <w:r>
        <w:rPr>
          <w:sz w:val="24"/>
          <w:szCs w:val="24"/>
        </w:rPr>
        <w:br w:type="page"/>
      </w:r>
      <w:hyperlink r:id="rId34" w:history="1">
        <w:r w:rsidRPr="004971D2">
          <w:rPr>
            <w:rStyle w:val="Hyperlink"/>
            <w:rFonts w:ascii="Cambria" w:hAnsi="Cambria"/>
            <w:sz w:val="20"/>
            <w:szCs w:val="20"/>
          </w:rPr>
          <w:t>https://gobeta.webex.com/</w:t>
        </w:r>
      </w:hyperlink>
      <w:r w:rsidRPr="004971D2">
        <w:rPr>
          <w:rFonts w:ascii="Cambria" w:hAnsi="Cambria"/>
          <w:sz w:val="20"/>
          <w:szCs w:val="20"/>
        </w:rPr>
        <w:t xml:space="preserve"> with 64-bit W7 EE SP1’s IE11 web browser on 6/17/2015, 6/18/2015, &amp; 7/6/2015</w:t>
      </w:r>
      <w:r>
        <w:rPr>
          <w:rFonts w:ascii="Cambria" w:hAnsi="Cambria"/>
          <w:sz w:val="20"/>
          <w:szCs w:val="20"/>
        </w:rPr>
        <w:t>:</w:t>
      </w:r>
    </w:p>
    <w:p w:rsidR="00CD480B" w:rsidRDefault="00CD480B" w:rsidP="00AA5C71">
      <w:pPr>
        <w:rPr>
          <w:color w:val="0000FF"/>
          <w:sz w:val="24"/>
          <w:szCs w:val="24"/>
          <w:u w:val="single"/>
        </w:rPr>
      </w:pPr>
      <w:r w:rsidRPr="00DD718C">
        <w:rPr>
          <w:noProof/>
          <w:color w:val="0000FF"/>
          <w:sz w:val="24"/>
          <w:szCs w:val="24"/>
          <w:u w:val="single"/>
        </w:rPr>
        <w:pict>
          <v:shape id="Picture 11" o:spid="_x0000_i1052" type="#_x0000_t75" style="width:754.5pt;height:423pt;visibility:visible">
            <v:imagedata r:id="rId35" o:title=""/>
          </v:shape>
        </w:pict>
      </w:r>
    </w:p>
    <w:p w:rsidR="00CD480B" w:rsidRDefault="00CD480B" w:rsidP="00AA5C71">
      <w:pPr>
        <w:rPr>
          <w:color w:val="0000FF"/>
          <w:sz w:val="24"/>
          <w:szCs w:val="24"/>
          <w:u w:val="single"/>
        </w:rPr>
      </w:pPr>
      <w:r w:rsidRPr="00DD718C">
        <w:rPr>
          <w:noProof/>
          <w:color w:val="0000FF"/>
          <w:sz w:val="24"/>
          <w:szCs w:val="24"/>
          <w:u w:val="single"/>
        </w:rPr>
        <w:pict>
          <v:shape id="Picture 12" o:spid="_x0000_i1053" type="#_x0000_t75" style="width:753.75pt;height:423.75pt;visibility:visible">
            <v:imagedata r:id="rId36" o:title=""/>
          </v:shape>
        </w:pict>
      </w:r>
    </w:p>
    <w:p w:rsidR="00CD480B" w:rsidRDefault="00CD480B" w:rsidP="00AA5C71">
      <w:pPr>
        <w:rPr>
          <w:sz w:val="24"/>
          <w:szCs w:val="24"/>
        </w:rPr>
      </w:pPr>
      <w:r w:rsidRPr="00DD718C">
        <w:rPr>
          <w:noProof/>
          <w:sz w:val="24"/>
          <w:szCs w:val="24"/>
        </w:rPr>
        <w:pict>
          <v:shape id="Picture 14" o:spid="_x0000_i1054" type="#_x0000_t75" style="width:753.75pt;height:423.75pt;visibility:visible">
            <v:imagedata r:id="rId37" o:title=""/>
          </v:shape>
        </w:pict>
      </w:r>
    </w:p>
    <w:p w:rsidR="00CD480B" w:rsidRDefault="00CD480B" w:rsidP="00AA5C71">
      <w:pPr>
        <w:rPr>
          <w:sz w:val="24"/>
          <w:szCs w:val="24"/>
        </w:rPr>
      </w:pPr>
      <w:r w:rsidRPr="00DD718C">
        <w:rPr>
          <w:noProof/>
          <w:sz w:val="24"/>
          <w:szCs w:val="24"/>
        </w:rPr>
        <w:pict>
          <v:shape id="Picture 7" o:spid="_x0000_i1055" type="#_x0000_t75" style="width:753.75pt;height:423.75pt;visibility:visible">
            <v:imagedata r:id="rId38" o:title=""/>
          </v:shape>
        </w:pict>
      </w:r>
    </w:p>
    <w:p w:rsidR="00CD480B" w:rsidRDefault="00CD480B" w:rsidP="00AA5C71">
      <w:pPr>
        <w:rPr>
          <w:color w:val="FF0000"/>
          <w:sz w:val="24"/>
          <w:szCs w:val="24"/>
        </w:rPr>
      </w:pPr>
      <w:r w:rsidRPr="00DD718C">
        <w:rPr>
          <w:noProof/>
          <w:color w:val="FF0000"/>
          <w:sz w:val="24"/>
          <w:szCs w:val="24"/>
        </w:rPr>
        <w:pict>
          <v:shape id="Picture 8" o:spid="_x0000_i1056" type="#_x0000_t75" style="width:760.5pt;height:362.25pt;visibility:visible">
            <v:imagedata r:id="rId39" o:title=""/>
          </v:shape>
        </w:pict>
      </w:r>
    </w:p>
    <w:p w:rsidR="00CD480B" w:rsidRPr="00946682" w:rsidRDefault="00CD480B" w:rsidP="00AA5C71">
      <w:pPr>
        <w:rPr>
          <w:color w:val="FF0000"/>
          <w:sz w:val="24"/>
          <w:szCs w:val="24"/>
        </w:rPr>
      </w:pPr>
      <w:r w:rsidRPr="00946682">
        <w:rPr>
          <w:color w:val="FF0000"/>
          <w:sz w:val="24"/>
          <w:szCs w:val="24"/>
        </w:rPr>
        <w:t>Five Issues:</w:t>
      </w:r>
    </w:p>
    <w:p w:rsidR="00CD480B" w:rsidRPr="00946682" w:rsidRDefault="00CD480B" w:rsidP="00AA5C71">
      <w:pPr>
        <w:pStyle w:val="ListParagraph"/>
        <w:numPr>
          <w:ilvl w:val="0"/>
          <w:numId w:val="1"/>
        </w:numPr>
        <w:rPr>
          <w:color w:val="FF0000"/>
          <w:sz w:val="24"/>
          <w:szCs w:val="24"/>
        </w:rPr>
      </w:pPr>
      <w:r w:rsidRPr="00946682">
        <w:rPr>
          <w:color w:val="FF0000"/>
          <w:sz w:val="24"/>
          <w:szCs w:val="24"/>
        </w:rPr>
        <w:t>A Lock/Unlock Room button right of Record button</w:t>
      </w:r>
    </w:p>
    <w:p w:rsidR="00CD480B" w:rsidRPr="00946682" w:rsidRDefault="00CD480B" w:rsidP="00AA5C71">
      <w:pPr>
        <w:pStyle w:val="ListParagraph"/>
        <w:numPr>
          <w:ilvl w:val="0"/>
          <w:numId w:val="1"/>
        </w:numPr>
        <w:rPr>
          <w:color w:val="FF0000"/>
          <w:sz w:val="24"/>
          <w:szCs w:val="24"/>
        </w:rPr>
      </w:pPr>
      <w:r w:rsidRPr="00946682">
        <w:rPr>
          <w:color w:val="FF0000"/>
          <w:sz w:val="24"/>
          <w:szCs w:val="24"/>
        </w:rPr>
        <w:t>Bottom corners’ padlock graphics (right for padlock and left for key).</w:t>
      </w:r>
    </w:p>
    <w:p w:rsidR="00CD480B" w:rsidRPr="00946682" w:rsidRDefault="00CD480B" w:rsidP="00AA5C71">
      <w:pPr>
        <w:pStyle w:val="ListParagraph"/>
        <w:numPr>
          <w:ilvl w:val="0"/>
          <w:numId w:val="1"/>
        </w:numPr>
        <w:rPr>
          <w:color w:val="FF0000"/>
          <w:sz w:val="24"/>
          <w:szCs w:val="24"/>
        </w:rPr>
      </w:pPr>
      <w:r w:rsidRPr="00946682">
        <w:rPr>
          <w:color w:val="FF0000"/>
          <w:sz w:val="24"/>
          <w:szCs w:val="24"/>
        </w:rPr>
        <w:t>"</w:t>
      </w:r>
      <w:smartTag w:uri="urn:schemas-microsoft-com:office:smarttags" w:element="place">
        <w:smartTag w:uri="urn:schemas-microsoft-com:office:smarttags" w:element="PlaceName">
          <w:r w:rsidRPr="00946682">
            <w:rPr>
              <w:color w:val="FF0000"/>
              <w:sz w:val="24"/>
              <w:szCs w:val="24"/>
            </w:rPr>
            <w:t>Cisco</w:t>
          </w:r>
        </w:smartTag>
        <w:r w:rsidRPr="00946682">
          <w:rPr>
            <w:color w:val="FF0000"/>
            <w:sz w:val="24"/>
            <w:szCs w:val="24"/>
          </w:rPr>
          <w:t xml:space="preserve"> </w:t>
        </w:r>
        <w:smartTag w:uri="urn:schemas-microsoft-com:office:smarttags" w:element="PlaceName">
          <w:r w:rsidRPr="00946682">
            <w:rPr>
              <w:color w:val="FF0000"/>
              <w:sz w:val="24"/>
              <w:szCs w:val="24"/>
            </w:rPr>
            <w:t>WebEx</w:t>
          </w:r>
        </w:smartTag>
        <w:r w:rsidRPr="00946682">
          <w:rPr>
            <w:color w:val="FF0000"/>
            <w:sz w:val="24"/>
            <w:szCs w:val="24"/>
          </w:rPr>
          <w:t xml:space="preserve"> </w:t>
        </w:r>
        <w:smartTag w:uri="urn:schemas-microsoft-com:office:smarttags" w:element="PlaceName">
          <w:r w:rsidRPr="00946682">
            <w:rPr>
              <w:color w:val="FF0000"/>
              <w:sz w:val="24"/>
              <w:szCs w:val="24"/>
            </w:rPr>
            <w:t>Meeting</w:t>
          </w:r>
        </w:smartTag>
        <w:r w:rsidRPr="00946682">
          <w:rPr>
            <w:color w:val="FF0000"/>
            <w:sz w:val="24"/>
            <w:szCs w:val="24"/>
          </w:rPr>
          <w:t xml:space="preserve"> </w:t>
        </w:r>
        <w:smartTag w:uri="urn:schemas-microsoft-com:office:smarttags" w:element="PlaceType">
          <w:r w:rsidRPr="00946682">
            <w:rPr>
              <w:color w:val="FF0000"/>
              <w:sz w:val="24"/>
              <w:szCs w:val="24"/>
            </w:rPr>
            <w:t>Center</w:t>
          </w:r>
        </w:smartTag>
      </w:smartTag>
      <w:r w:rsidRPr="00946682">
        <w:rPr>
          <w:color w:val="FF0000"/>
          <w:sz w:val="24"/>
          <w:szCs w:val="24"/>
        </w:rPr>
        <w:t>" title is not centered.</w:t>
      </w:r>
    </w:p>
    <w:p w:rsidR="00CD480B" w:rsidRPr="00946682" w:rsidRDefault="00CD480B" w:rsidP="00AA5C71">
      <w:pPr>
        <w:pStyle w:val="ListParagraph"/>
        <w:numPr>
          <w:ilvl w:val="0"/>
          <w:numId w:val="1"/>
        </w:numPr>
        <w:rPr>
          <w:color w:val="FF0000"/>
          <w:sz w:val="24"/>
          <w:szCs w:val="24"/>
        </w:rPr>
      </w:pPr>
      <w:r w:rsidRPr="00946682">
        <w:rPr>
          <w:color w:val="FF0000"/>
          <w:sz w:val="24"/>
          <w:szCs w:val="24"/>
        </w:rPr>
        <w:t>Missing and different icons and images with host’s webcam enabled.</w:t>
      </w:r>
    </w:p>
    <w:p w:rsidR="00CD480B" w:rsidRDefault="00CD480B" w:rsidP="00AA5C71">
      <w:pPr>
        <w:pStyle w:val="ListParagraph"/>
        <w:numPr>
          <w:ilvl w:val="0"/>
          <w:numId w:val="1"/>
        </w:numPr>
        <w:rPr>
          <w:color w:val="FF0000"/>
          <w:sz w:val="24"/>
          <w:szCs w:val="24"/>
        </w:rPr>
      </w:pPr>
      <w:r w:rsidRPr="00946682">
        <w:rPr>
          <w:color w:val="FF0000"/>
          <w:sz w:val="24"/>
          <w:szCs w:val="24"/>
        </w:rPr>
        <w:t>Missing pop-up chat balloon when the chat section is collapsed.</w:t>
      </w:r>
    </w:p>
    <w:p w:rsidR="00CD480B" w:rsidRDefault="00CD480B" w:rsidP="00AA5C71">
      <w:pPr>
        <w:pStyle w:val="ListParagraph"/>
        <w:numPr>
          <w:ilvl w:val="0"/>
          <w:numId w:val="1"/>
        </w:num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Orange “Chat” text shown instead of orange horizonal line for new chat messages.</w:t>
      </w:r>
    </w:p>
    <w:p w:rsidR="00CD480B" w:rsidRPr="00946682" w:rsidRDefault="00CD480B" w:rsidP="00AA5C71">
      <w:pPr>
        <w:pStyle w:val="ListParagraph"/>
        <w:numPr>
          <w:ilvl w:val="0"/>
          <w:numId w:val="1"/>
        </w:num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 xml:space="preserve">Can’t seem to share my screen and file correctly as a host like the documents’ </w:t>
      </w:r>
      <w:bookmarkStart w:id="0" w:name="_GoBack"/>
      <w:bookmarkEnd w:id="0"/>
      <w:r>
        <w:rPr>
          <w:color w:val="FF0000"/>
          <w:sz w:val="24"/>
          <w:szCs w:val="24"/>
        </w:rPr>
        <w:t>screen shots.</w:t>
      </w:r>
    </w:p>
    <w:sectPr w:rsidR="00CD480B" w:rsidRPr="00946682" w:rsidSect="00AA5C71">
      <w:pgSz w:w="15840" w:h="12240" w:orient="landscape"/>
      <w:pgMar w:top="302" w:right="835" w:bottom="547" w:left="36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103A91"/>
    <w:multiLevelType w:val="hybridMultilevel"/>
    <w:tmpl w:val="EC7034A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0"/>
  <w:doNotDisplayPageBoundari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A5C71"/>
    <w:rsid w:val="00016F63"/>
    <w:rsid w:val="00050710"/>
    <w:rsid w:val="00084B03"/>
    <w:rsid w:val="00093E22"/>
    <w:rsid w:val="000E6458"/>
    <w:rsid w:val="000F249B"/>
    <w:rsid w:val="000F4F9F"/>
    <w:rsid w:val="000F5391"/>
    <w:rsid w:val="00112C9F"/>
    <w:rsid w:val="0014423D"/>
    <w:rsid w:val="00166E73"/>
    <w:rsid w:val="001713BF"/>
    <w:rsid w:val="001717C0"/>
    <w:rsid w:val="001B3549"/>
    <w:rsid w:val="001C5B88"/>
    <w:rsid w:val="001D02A7"/>
    <w:rsid w:val="001D5568"/>
    <w:rsid w:val="001D7961"/>
    <w:rsid w:val="001E5A59"/>
    <w:rsid w:val="001F17FB"/>
    <w:rsid w:val="002252A8"/>
    <w:rsid w:val="00242415"/>
    <w:rsid w:val="00255840"/>
    <w:rsid w:val="002720FA"/>
    <w:rsid w:val="0028273E"/>
    <w:rsid w:val="0028368B"/>
    <w:rsid w:val="002D4ABF"/>
    <w:rsid w:val="002D4E35"/>
    <w:rsid w:val="003411EA"/>
    <w:rsid w:val="003603F1"/>
    <w:rsid w:val="00375628"/>
    <w:rsid w:val="00376255"/>
    <w:rsid w:val="003A1196"/>
    <w:rsid w:val="003F6676"/>
    <w:rsid w:val="004025BE"/>
    <w:rsid w:val="004264C6"/>
    <w:rsid w:val="0049622E"/>
    <w:rsid w:val="004971D2"/>
    <w:rsid w:val="004B352F"/>
    <w:rsid w:val="004C1097"/>
    <w:rsid w:val="004C7C20"/>
    <w:rsid w:val="004E6965"/>
    <w:rsid w:val="005078C9"/>
    <w:rsid w:val="005A2D2D"/>
    <w:rsid w:val="005F6AEA"/>
    <w:rsid w:val="00673023"/>
    <w:rsid w:val="006A3FEF"/>
    <w:rsid w:val="00720610"/>
    <w:rsid w:val="00726C64"/>
    <w:rsid w:val="00735596"/>
    <w:rsid w:val="00770825"/>
    <w:rsid w:val="00777770"/>
    <w:rsid w:val="007B2E62"/>
    <w:rsid w:val="007B591B"/>
    <w:rsid w:val="007E256F"/>
    <w:rsid w:val="00805B50"/>
    <w:rsid w:val="00812D52"/>
    <w:rsid w:val="0081541E"/>
    <w:rsid w:val="0085103F"/>
    <w:rsid w:val="008705B3"/>
    <w:rsid w:val="0087212A"/>
    <w:rsid w:val="008766D9"/>
    <w:rsid w:val="008A27AA"/>
    <w:rsid w:val="008A64D3"/>
    <w:rsid w:val="008D76A5"/>
    <w:rsid w:val="008E7AD9"/>
    <w:rsid w:val="008F7E73"/>
    <w:rsid w:val="00916750"/>
    <w:rsid w:val="00946682"/>
    <w:rsid w:val="0095318F"/>
    <w:rsid w:val="0096026D"/>
    <w:rsid w:val="0098384B"/>
    <w:rsid w:val="00990E61"/>
    <w:rsid w:val="00994ACC"/>
    <w:rsid w:val="009D1B08"/>
    <w:rsid w:val="009E0440"/>
    <w:rsid w:val="00A27DB8"/>
    <w:rsid w:val="00A35149"/>
    <w:rsid w:val="00A42E97"/>
    <w:rsid w:val="00A4595F"/>
    <w:rsid w:val="00A660BF"/>
    <w:rsid w:val="00AA04F3"/>
    <w:rsid w:val="00AA5C71"/>
    <w:rsid w:val="00AC6871"/>
    <w:rsid w:val="00AE7F7E"/>
    <w:rsid w:val="00B0051C"/>
    <w:rsid w:val="00B410A9"/>
    <w:rsid w:val="00BD49C4"/>
    <w:rsid w:val="00C400E6"/>
    <w:rsid w:val="00C44083"/>
    <w:rsid w:val="00C55DB9"/>
    <w:rsid w:val="00C70A0A"/>
    <w:rsid w:val="00C91222"/>
    <w:rsid w:val="00CD480B"/>
    <w:rsid w:val="00D06BD6"/>
    <w:rsid w:val="00D31A30"/>
    <w:rsid w:val="00D53E7F"/>
    <w:rsid w:val="00D5695B"/>
    <w:rsid w:val="00D72A98"/>
    <w:rsid w:val="00DD718C"/>
    <w:rsid w:val="00E655FE"/>
    <w:rsid w:val="00EF7D00"/>
    <w:rsid w:val="00F03810"/>
    <w:rsid w:val="00F15D76"/>
    <w:rsid w:val="00F35A93"/>
    <w:rsid w:val="00F70063"/>
    <w:rsid w:val="00F76D7D"/>
    <w:rsid w:val="00F95DC8"/>
    <w:rsid w:val="00F96864"/>
    <w:rsid w:val="00FA6A3D"/>
    <w:rsid w:val="00FB46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F7E73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AA5C71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673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73023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rsid w:val="0028368B"/>
    <w:rPr>
      <w:rFonts w:cs="Times New Roman"/>
      <w:color w:val="800080"/>
      <w:u w:val="single"/>
    </w:rPr>
  </w:style>
  <w:style w:type="paragraph" w:styleId="ListParagraph">
    <w:name w:val="List Paragraph"/>
    <w:basedOn w:val="Normal"/>
    <w:uiPriority w:val="99"/>
    <w:qFormat/>
    <w:rsid w:val="004264C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0446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6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6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6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6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6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yperlink" Target="https://gobeta.webex.com/" TargetMode="External"/><Relationship Id="rId7" Type="http://schemas.openxmlformats.org/officeDocument/2006/relationships/hyperlink" Target="https://cisco.box.com/s/ddp71nn0fjwh8j035nzk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hyperlink" Target="https://cisco.box.com/s/yvdnxy7blfhahsczcr80u8jcl2jqfwam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281</TotalTime>
  <Pages>32</Pages>
  <Words>504</Words>
  <Characters>2876</Characters>
  <Application>Microsoft Office Outlook</Application>
  <DocSecurity>0</DocSecurity>
  <Lines>0</Lines>
  <Paragraphs>0</Paragraphs>
  <ScaleCrop>false</ScaleCrop>
  <Company>Cisco Systems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Phillip Pi</dc:creator>
  <cp:keywords/>
  <dc:description/>
  <cp:lastModifiedBy>ant</cp:lastModifiedBy>
  <cp:revision>102</cp:revision>
  <dcterms:created xsi:type="dcterms:W3CDTF">2015-06-18T01:32:00Z</dcterms:created>
  <dcterms:modified xsi:type="dcterms:W3CDTF">2017-05-15T23:14:00Z</dcterms:modified>
</cp:coreProperties>
</file>