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6A08" w:rsidRDefault="00176A08" w:rsidP="005B7847">
      <w:pPr>
        <w:spacing w:line="240" w:lineRule="auto"/>
        <w:jc w:val="center"/>
        <w:rPr>
          <w:b/>
        </w:rPr>
      </w:pPr>
      <w:r>
        <w:rPr>
          <w:b/>
        </w:rPr>
        <w:t>Phillip Pi’s QA UX UI Results With Windows v1.0.0.(Build #s Are Mentioned Below) D</w:t>
      </w:r>
      <w:r w:rsidRPr="00F71CD9">
        <w:rPr>
          <w:b/>
        </w:rPr>
        <w:t xml:space="preserve">esktop </w:t>
      </w:r>
      <w:r>
        <w:rPr>
          <w:b/>
        </w:rPr>
        <w:t>C</w:t>
      </w:r>
      <w:r w:rsidRPr="00F71CD9">
        <w:rPr>
          <w:b/>
        </w:rPr>
        <w:t xml:space="preserve">lient’s </w:t>
      </w:r>
      <w:r>
        <w:rPr>
          <w:b/>
        </w:rPr>
        <w:t>Search (</w:t>
      </w:r>
      <w:r w:rsidRPr="001512FC">
        <w:rPr>
          <w:b/>
        </w:rPr>
        <w:t>Search version 5 - copy 2</w:t>
      </w:r>
      <w:r>
        <w:rPr>
          <w:b/>
        </w:rPr>
        <w:t>)</w:t>
      </w:r>
      <w:r w:rsidRPr="00F71CD9">
        <w:rPr>
          <w:b/>
        </w:rPr>
        <w:t xml:space="preserve"> </w:t>
      </w:r>
      <w:r>
        <w:rPr>
          <w:b/>
        </w:rPr>
        <w:t>in U</w:t>
      </w:r>
      <w:r w:rsidRPr="00F71CD9">
        <w:rPr>
          <w:b/>
        </w:rPr>
        <w:t>pdated 64-bit W7 EE SP1 (</w:t>
      </w:r>
      <w:r>
        <w:rPr>
          <w:b/>
        </w:rPr>
        <w:t xml:space="preserve">smaller </w:t>
      </w:r>
      <w:r w:rsidRPr="00F71CD9">
        <w:rPr>
          <w:b/>
        </w:rPr>
        <w:t>-</w:t>
      </w:r>
      <w:r>
        <w:rPr>
          <w:b/>
        </w:rPr>
        <w:t xml:space="preserve"> </w:t>
      </w:r>
      <w:r w:rsidRPr="00F71CD9">
        <w:rPr>
          <w:b/>
        </w:rPr>
        <w:t>100% DP</w:t>
      </w:r>
      <w:r>
        <w:rPr>
          <w:b/>
        </w:rPr>
        <w:t>I</w:t>
      </w:r>
      <w:r w:rsidRPr="00F71CD9">
        <w:rPr>
          <w:b/>
        </w:rPr>
        <w:t>)</w:t>
      </w:r>
      <w:r>
        <w:rPr>
          <w:b/>
        </w:rPr>
        <w:t>.</w:t>
      </w:r>
    </w:p>
    <w:p w:rsidR="00176A08" w:rsidRPr="006F689A" w:rsidRDefault="00176A08" w:rsidP="004322B4">
      <w:pPr>
        <w:spacing w:line="240" w:lineRule="auto"/>
        <w:jc w:val="center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s1026" type="#_x0000_t75" style="position:absolute;left:0;text-align:left;margin-left:0;margin-top:63.95pt;width:529pt;height:505.8pt;z-index:251659776;visibility:visible">
            <v:imagedata r:id="rId5" o:title=""/>
            <w10:wrap type="square"/>
          </v:shape>
        </w:pict>
      </w:r>
      <w:r w:rsidRPr="00EC1FE2">
        <w:t xml:space="preserve">Notes: All </w:t>
      </w:r>
      <w:r>
        <w:t xml:space="preserve">redline </w:t>
      </w:r>
      <w:r w:rsidRPr="00EC1FE2">
        <w:t>specifications were from</w:t>
      </w:r>
      <w:r>
        <w:t xml:space="preserve"> web browsers’ online Zeplin’s “</w:t>
      </w:r>
      <w:r w:rsidRPr="0003547D">
        <w:t>Spark Symphony Windows Native</w:t>
      </w:r>
      <w:r>
        <w:t>” project (</w:t>
      </w:r>
      <w:hyperlink r:id="rId6" w:anchor="pid=56031c111ab6a3262dc395b8&amp;dashboard" w:history="1">
        <w:r w:rsidRPr="00A46BD4">
          <w:rPr>
            <w:rStyle w:val="Hyperlink"/>
          </w:rPr>
          <w:t>https://app.zeplin.io/project.html#pid=56031c111ab6a3262dc395b8&amp;dashboard</w:t>
        </w:r>
      </w:hyperlink>
      <w:r>
        <w:t>)’s dashboard for its “</w:t>
      </w:r>
      <w:r w:rsidRPr="001512FC">
        <w:t>Search version 5 - copy 2</w:t>
      </w:r>
      <w:r>
        <w:t>” (</w:t>
      </w:r>
      <w:hyperlink r:id="rId7" w:anchor="pid=56031c111ab6a3262dc395b8&amp;dashboard&amp;sid=566077eaee0fadc42ae414f4" w:history="1">
        <w:r w:rsidRPr="00A46BD4">
          <w:rPr>
            <w:rStyle w:val="Hyperlink"/>
          </w:rPr>
          <w:t>https://app.zeplin.io/project.html#pid=56031c111ab6a3262dc395b8&amp;dashboard&amp;sid=566077eaee0fadc42ae414f4</w:t>
        </w:r>
      </w:hyperlink>
      <w:r>
        <w:rPr>
          <w:rStyle w:val="Hyperlink"/>
        </w:rPr>
        <w:t>)</w:t>
      </w:r>
      <w:r>
        <w:t>’s 12/3/2015 screens and compared between</w:t>
      </w:r>
      <w:r w:rsidRPr="006F689A">
        <w:t xml:space="preserve"> </w:t>
      </w:r>
      <w:r>
        <w:t xml:space="preserve">Dec. </w:t>
      </w:r>
      <w:r w:rsidRPr="006F689A">
        <w:t>4</w:t>
      </w:r>
      <w:r w:rsidRPr="00096C90">
        <w:rPr>
          <w:vertAlign w:val="superscript"/>
        </w:rPr>
        <w:t>th</w:t>
      </w:r>
      <w:r>
        <w:t xml:space="preserve"> to 18</w:t>
      </w:r>
      <w:r w:rsidRPr="00F32180">
        <w:rPr>
          <w:vertAlign w:val="superscript"/>
        </w:rPr>
        <w:t>th</w:t>
      </w:r>
      <w:r>
        <w:t>, 2015 (USA’s PST)</w:t>
      </w:r>
      <w:r w:rsidRPr="006F689A">
        <w:t>.</w:t>
      </w:r>
      <w:r>
        <w:t xml:space="preserve"> Also, Spark’s left menu was not collapsed into its icons only (should say “</w:t>
      </w:r>
      <w:r w:rsidRPr="00F724DF">
        <w:t>&lt; Rooms / All</w:t>
      </w:r>
      <w:r>
        <w:t>”) before clicking on its search.</w:t>
      </w:r>
    </w:p>
    <w:p w:rsidR="00176A08" w:rsidRDefault="00176A08" w:rsidP="005B7847">
      <w:pPr>
        <w:spacing w:line="240" w:lineRule="auto"/>
      </w:pPr>
      <w:r>
        <w:t>From build 3037 on 12/8/2015.</w:t>
      </w:r>
      <w:r>
        <w:br w:type="page"/>
        <w:t>From b</w:t>
      </w:r>
      <w:r w:rsidRPr="00C5417E">
        <w:t>uild 2988</w:t>
      </w:r>
      <w:r>
        <w:t xml:space="preserve"> on 12/4/2015:</w: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2" o:spid="_x0000_i1025" type="#_x0000_t75" style="width:784.5pt;height:566.25pt;visibility:visible">
            <v:imagedata r:id="rId8" o:title=""/>
          </v:shape>
        </w:pict>
      </w:r>
    </w:p>
    <w:p w:rsidR="00176A08" w:rsidRPr="00C5417E" w:rsidRDefault="00176A08" w:rsidP="005B7847">
      <w:pPr>
        <w:spacing w:line="240" w:lineRule="auto"/>
      </w:pPr>
      <w:r>
        <w:t>From build 3019 on 12/4/2015:</w: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5" o:spid="_x0000_i1026" type="#_x0000_t75" style="width:781.5pt;height:167.25pt;visibility:visible">
            <v:imagedata r:id="rId9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6" o:spid="_x0000_i1027" type="#_x0000_t75" style="width:783.75pt;height:327.75pt;visibility:visible">
            <v:imagedata r:id="rId10" o:title=""/>
          </v:shape>
        </w:pict>
      </w:r>
    </w:p>
    <w:p w:rsidR="00176A08" w:rsidRDefault="00176A08" w:rsidP="005B7847">
      <w:pPr>
        <w:spacing w:line="240" w:lineRule="auto"/>
      </w:pPr>
    </w:p>
    <w:p w:rsidR="00176A08" w:rsidRDefault="00176A08" w:rsidP="005B7847">
      <w:pPr>
        <w:spacing w:line="240" w:lineRule="auto"/>
      </w:pPr>
      <w:r>
        <w:t>From build 3021 on 12/7/2015:</w: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4" o:spid="_x0000_i1028" type="#_x0000_t75" style="width:672.75pt;height:192.75pt;visibility:visible">
            <v:imagedata r:id="rId11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3" o:spid="_x0000_i1029" type="#_x0000_t75" style="width:678pt;height:180pt;visibility:visible">
            <v:imagedata r:id="rId12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8" o:spid="_x0000_i1030" type="#_x0000_t75" style="width:11in;height:212.25pt;visibility:visible">
            <v:imagedata r:id="rId13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7" o:spid="_x0000_i1031" type="#_x0000_t75" style="width:785.25pt;height:484.5pt;visibility:visible">
            <v:imagedata r:id="rId14" o:title=""/>
          </v:shape>
        </w:pict>
      </w:r>
    </w:p>
    <w:p w:rsidR="00176A08" w:rsidRDefault="00176A08" w:rsidP="005B7847">
      <w:pPr>
        <w:spacing w:line="240" w:lineRule="auto"/>
      </w:pPr>
      <w:r>
        <w:br w:type="page"/>
      </w:r>
      <w:r w:rsidRPr="00C349A0">
        <w:rPr>
          <w:noProof/>
        </w:rPr>
        <w:pict>
          <v:shape id="Picture 11" o:spid="_x0000_i1032" type="#_x0000_t75" style="width:786pt;height:486pt;visibility:visible">
            <v:imagedata r:id="rId15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13" o:spid="_x0000_i1033" type="#_x0000_t75" style="width:785.25pt;height:261.75pt;visibility:visible">
            <v:imagedata r:id="rId16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14" o:spid="_x0000_i1034" type="#_x0000_t75" style="width:785.25pt;height:486pt;visibility:visible">
            <v:imagedata r:id="rId17" o:title=""/>
          </v:shape>
        </w:pict>
      </w:r>
    </w:p>
    <w:p w:rsidR="00176A08" w:rsidRDefault="00176A08" w:rsidP="005B7847">
      <w:pPr>
        <w:spacing w:line="240" w:lineRule="auto"/>
      </w:pPr>
      <w:r>
        <w:br w:type="page"/>
      </w:r>
    </w:p>
    <w:p w:rsidR="00176A08" w:rsidRDefault="00176A08" w:rsidP="005B7847">
      <w:pPr>
        <w:spacing w:line="240" w:lineRule="auto"/>
      </w:pPr>
      <w:r>
        <w:t>From build 3037 on 12/7/2015:</w: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9" o:spid="_x0000_i1035" type="#_x0000_t75" style="width:789pt;height:479.25pt;visibility:visible">
            <v:imagedata r:id="rId18" o:title=""/>
          </v:shape>
        </w:pict>
      </w:r>
    </w:p>
    <w:p w:rsidR="00176A08" w:rsidRDefault="00176A08" w:rsidP="005B7847">
      <w:pPr>
        <w:spacing w:line="240" w:lineRule="auto"/>
      </w:pPr>
      <w:r>
        <w:br w:type="page"/>
      </w:r>
      <w:r w:rsidRPr="00C349A0">
        <w:rPr>
          <w:noProof/>
        </w:rPr>
        <w:pict>
          <v:shape id="Picture 10" o:spid="_x0000_i1036" type="#_x0000_t75" style="width:776.25pt;height:472.5pt;visibility:visible">
            <v:imagedata r:id="rId19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12" o:spid="_x0000_i1037" type="#_x0000_t75" style="width:783pt;height:486pt;visibility:visible">
            <v:imagedata r:id="rId20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15" o:spid="_x0000_i1038" type="#_x0000_t75" style="width:782.25pt;height:485.25pt;visibility:visible">
            <v:imagedata r:id="rId21" o:title=""/>
          </v:shape>
        </w:pict>
      </w:r>
    </w:p>
    <w:p w:rsidR="00176A08" w:rsidRDefault="00176A08" w:rsidP="005B7847">
      <w:pPr>
        <w:spacing w:line="240" w:lineRule="auto"/>
        <w:rPr>
          <w:color w:val="FF0000"/>
        </w:rPr>
      </w:pPr>
      <w:r>
        <w:rPr>
          <w:color w:val="FF0000"/>
        </w:rPr>
        <w:t>First Image’s Issues:</w:t>
      </w:r>
    </w:p>
    <w:p w:rsidR="00176A08" w:rsidRDefault="00176A08" w:rsidP="005B7847">
      <w:pPr>
        <w:pStyle w:val="ListParagraph"/>
        <w:numPr>
          <w:ilvl w:val="0"/>
          <w:numId w:val="3"/>
        </w:numPr>
        <w:spacing w:line="240" w:lineRule="auto"/>
        <w:rPr>
          <w:color w:val="FF0000"/>
        </w:rPr>
      </w:pPr>
      <w:r>
        <w:rPr>
          <w:color w:val="FF0000"/>
        </w:rPr>
        <w:t>Wrong color codes.</w:t>
      </w:r>
    </w:p>
    <w:p w:rsidR="00176A08" w:rsidRDefault="00176A08" w:rsidP="005B7847">
      <w:pPr>
        <w:pStyle w:val="ListParagraph"/>
        <w:numPr>
          <w:ilvl w:val="0"/>
          <w:numId w:val="3"/>
        </w:numPr>
        <w:spacing w:line="240" w:lineRule="auto"/>
        <w:rPr>
          <w:color w:val="FF0000"/>
        </w:rPr>
      </w:pPr>
      <w:r>
        <w:rPr>
          <w:color w:val="FF0000"/>
        </w:rPr>
        <w:t>Wrong dimension sizes.</w:t>
      </w:r>
    </w:p>
    <w:p w:rsidR="00176A08" w:rsidRDefault="00176A08" w:rsidP="005B7847">
      <w:pPr>
        <w:pStyle w:val="ListParagraph"/>
        <w:numPr>
          <w:ilvl w:val="0"/>
          <w:numId w:val="3"/>
        </w:numPr>
        <w:spacing w:line="240" w:lineRule="auto"/>
        <w:rPr>
          <w:color w:val="FF0000"/>
        </w:rPr>
      </w:pPr>
      <w:r>
        <w:rPr>
          <w:color w:val="FF0000"/>
        </w:rPr>
        <w:t>Wrong search (image/graphic)s.</w:t>
      </w:r>
    </w:p>
    <w:p w:rsidR="00176A08" w:rsidRPr="00AF1DF1" w:rsidRDefault="00176A08" w:rsidP="005B7847">
      <w:pPr>
        <w:spacing w:line="240" w:lineRule="auto"/>
        <w:rPr>
          <w:b/>
        </w:rPr>
      </w:pPr>
      <w:r>
        <w:rPr>
          <w:color w:val="FF0000"/>
        </w:rPr>
        <w:br w:type="page"/>
      </w:r>
      <w:r w:rsidRPr="00AF1DF1">
        <w:rPr>
          <w:b/>
        </w:rPr>
        <w:t>Second Image With Inputted Keyword Searches:</w:t>
      </w:r>
    </w:p>
    <w:p w:rsidR="00176A08" w:rsidRPr="007853A3" w:rsidRDefault="00176A08" w:rsidP="005B7847">
      <w:pPr>
        <w:spacing w:line="240" w:lineRule="auto"/>
        <w:rPr>
          <w:color w:val="FF0000"/>
        </w:rPr>
      </w:pPr>
      <w:r w:rsidRPr="00C349A0">
        <w:rPr>
          <w:noProof/>
        </w:rPr>
        <w:pict>
          <v:shape id="Picture 19" o:spid="_x0000_i1039" type="#_x0000_t75" style="width:609.75pt;height:587.25pt;visibility:visible">
            <v:imagedata r:id="rId22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16" o:spid="_x0000_i1040" type="#_x0000_t75" style="width:11in;height:445.5pt;visibility:visible">
            <v:imagedata r:id="rId23" o:title=""/>
          </v:shape>
        </w:pict>
      </w:r>
    </w:p>
    <w:p w:rsidR="00176A08" w:rsidRDefault="00176A08" w:rsidP="005B7847">
      <w:pPr>
        <w:spacing w:line="240" w:lineRule="auto"/>
      </w:pPr>
      <w:r>
        <w:t>Could not stretch wider than 1920px resolution to measure, but got close enough. The top blue title bar’s sizes seems to be correct.</w:t>
      </w:r>
    </w:p>
    <w:p w:rsidR="00176A08" w:rsidRDefault="00176A08" w:rsidP="005B7847">
      <w:pPr>
        <w:spacing w:line="240" w:lineRule="auto"/>
      </w:pPr>
    </w:p>
    <w:p w:rsidR="00176A08" w:rsidRDefault="00176A08" w:rsidP="005B7847">
      <w:pPr>
        <w:spacing w:line="240" w:lineRule="auto"/>
      </w:pPr>
      <w:r>
        <w:t xml:space="preserve">Below’s </w:t>
      </w:r>
      <w:r w:rsidRPr="001505FC">
        <w:t>Zeplin’s screen shot didn’t show “</w:t>
      </w:r>
      <w:r w:rsidRPr="001505FC">
        <w:rPr>
          <w:rFonts w:ascii="CiscoSansTT" w:hAnsi="CiscoSansTT"/>
        </w:rPr>
        <w:t>Cisco Spark</w:t>
      </w:r>
      <w:r w:rsidRPr="001505FC">
        <w:t>” text</w:t>
      </w:r>
      <w:r>
        <w:t>s even though it showed the texts’ attributes, like color code and sizes. They appeared to be correct when I compared and checked</w:t>
      </w:r>
      <w:r w:rsidRPr="001505FC">
        <w:t>.</w:t>
      </w:r>
      <w:r>
        <w:t xml:space="preserve"> Also had to search “Spark” instead of “Ad” since it didn’t show any “Ad” messages for its results:</w:t>
      </w:r>
    </w:p>
    <w:p w:rsidR="00176A08" w:rsidRDefault="00176A08" w:rsidP="005B7847">
      <w:pPr>
        <w:spacing w:line="240" w:lineRule="auto"/>
      </w:pPr>
      <w:r>
        <w:br w:type="page"/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20" o:spid="_x0000_i1041" type="#_x0000_t75" style="width:785.25pt;height:594.75pt;visibility:visible">
            <v:imagedata r:id="rId24" o:title=""/>
          </v:shape>
        </w:pict>
      </w:r>
    </w:p>
    <w:p w:rsidR="00176A08" w:rsidRDefault="00176A08" w:rsidP="005B7847">
      <w:pPr>
        <w:spacing w:line="240" w:lineRule="auto"/>
      </w:pPr>
      <w:r>
        <w:br w:type="page"/>
      </w:r>
      <w:r w:rsidRPr="00C349A0">
        <w:rPr>
          <w:noProof/>
        </w:rPr>
        <w:pict>
          <v:shape id="Picture 17" o:spid="_x0000_i1042" type="#_x0000_t75" style="width:756pt;height:607.5pt;visibility:visible">
            <v:imagedata r:id="rId25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21" o:spid="_x0000_i1043" type="#_x0000_t75" style="width:783.75pt;height:525.75pt;visibility:visible">
            <v:imagedata r:id="rId26" o:title=""/>
          </v:shape>
        </w:pict>
      </w:r>
    </w:p>
    <w:p w:rsidR="00176A08" w:rsidRDefault="00176A08" w:rsidP="005B7847">
      <w:pPr>
        <w:spacing w:line="240" w:lineRule="auto"/>
      </w:pPr>
      <w:r>
        <w:br w:type="page"/>
      </w:r>
      <w:r w:rsidRPr="00C349A0">
        <w:rPr>
          <w:noProof/>
        </w:rPr>
        <w:pict>
          <v:shape id="Picture 18" o:spid="_x0000_i1044" type="#_x0000_t75" style="width:753.75pt;height:606pt;visibility:visible">
            <v:imagedata r:id="rId27" o:title=""/>
          </v:shape>
        </w:pict>
      </w:r>
    </w:p>
    <w:p w:rsidR="00176A08" w:rsidRDefault="00176A08" w:rsidP="005B7847">
      <w:pPr>
        <w:spacing w:line="240" w:lineRule="auto"/>
      </w:pPr>
      <w:r>
        <w:rPr>
          <w:noProof/>
        </w:rPr>
        <w:pict>
          <v:shape id="Picture 24" o:spid="_x0000_s1027" type="#_x0000_t75" style="position:absolute;margin-left:0;margin-top:2.85pt;width:755.7pt;height:604.2pt;z-index:251656704;visibility:visible">
            <v:imagedata r:id="rId28" o:title=""/>
            <w10:wrap type="square"/>
          </v:shape>
        </w:pict>
      </w:r>
      <w:r>
        <w:t>From build 3074.</w:t>
      </w:r>
    </w:p>
    <w:p w:rsidR="00176A08" w:rsidRDefault="00176A08" w:rsidP="005B7847">
      <w:pPr>
        <w:spacing w:line="240" w:lineRule="auto"/>
      </w:pPr>
      <w:r>
        <w:br w:type="page"/>
      </w:r>
      <w:r w:rsidRPr="00C349A0">
        <w:rPr>
          <w:noProof/>
        </w:rPr>
        <w:pict>
          <v:shape id="Picture 22" o:spid="_x0000_i1045" type="#_x0000_t75" style="width:741.75pt;height:604.5pt;visibility:visible">
            <v:imagedata r:id="rId29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27" o:spid="_x0000_i1046" type="#_x0000_t75" style="width:785.25pt;height:436.5pt;visibility:visible">
            <v:imagedata r:id="rId30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23" o:spid="_x0000_i1047" type="#_x0000_t75" style="width:754.5pt;height:606pt;visibility:visible">
            <v:imagedata r:id="rId31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25" o:spid="_x0000_i1048" type="#_x0000_t75" style="width:754.5pt;height:606.75pt;visibility:visible">
            <v:imagedata r:id="rId32" o:title=""/>
          </v:shape>
        </w:pict>
      </w:r>
    </w:p>
    <w:p w:rsidR="00176A08" w:rsidRDefault="00176A08" w:rsidP="005B7847">
      <w:pPr>
        <w:spacing w:line="240" w:lineRule="auto"/>
      </w:pPr>
      <w:r>
        <w:rPr>
          <w:noProof/>
        </w:rPr>
        <w:pict>
          <v:shape id="Picture 28" o:spid="_x0000_s1028" type="#_x0000_t75" style="position:absolute;margin-left:0;margin-top:4.55pt;width:755.15pt;height:606.6pt;z-index:251655680;visibility:visible">
            <v:imagedata r:id="rId33" o:title=""/>
            <w10:wrap type="square"/>
          </v:shape>
        </w:pict>
      </w:r>
      <w:r>
        <w:t>From build 3096 on Dec. 10</w:t>
      </w:r>
      <w:r w:rsidRPr="002169D1">
        <w:rPr>
          <w:vertAlign w:val="superscript"/>
        </w:rPr>
        <w:t>th</w:t>
      </w:r>
      <w:r>
        <w:t>, 2015.</w:t>
      </w:r>
    </w:p>
    <w:p w:rsidR="00176A08" w:rsidRDefault="00176A08" w:rsidP="005B7847">
      <w:pPr>
        <w:spacing w:line="240" w:lineRule="auto"/>
      </w:pPr>
      <w:r>
        <w:br w:type="page"/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29" o:spid="_x0000_i1049" type="#_x0000_t75" style="width:787.5pt;height:481.5pt;visibility:visible">
            <v:imagedata r:id="rId34" o:title=""/>
          </v:shape>
        </w:pict>
      </w:r>
    </w:p>
    <w:p w:rsidR="00176A08" w:rsidRDefault="00176A08" w:rsidP="005B7847">
      <w:pPr>
        <w:spacing w:line="240" w:lineRule="auto"/>
        <w:rPr>
          <w:color w:val="FF0000"/>
        </w:rPr>
      </w:pPr>
      <w:r>
        <w:rPr>
          <w:color w:val="FF0000"/>
        </w:rPr>
        <w:t>Second Image’s Issues:</w:t>
      </w:r>
    </w:p>
    <w:p w:rsidR="00176A08" w:rsidRPr="00D11FAF" w:rsidRDefault="00176A08" w:rsidP="005B7847">
      <w:pPr>
        <w:pStyle w:val="ListParagraph"/>
        <w:numPr>
          <w:ilvl w:val="0"/>
          <w:numId w:val="7"/>
        </w:numPr>
        <w:spacing w:line="240" w:lineRule="auto"/>
        <w:rPr>
          <w:color w:val="FF0000"/>
        </w:rPr>
      </w:pPr>
      <w:r w:rsidRPr="00D11FAF">
        <w:rPr>
          <w:color w:val="FF0000"/>
        </w:rPr>
        <w:t>Dimension sizes.</w:t>
      </w:r>
    </w:p>
    <w:p w:rsidR="00176A08" w:rsidRDefault="00176A08" w:rsidP="005B7847">
      <w:pPr>
        <w:pStyle w:val="ListParagraph"/>
        <w:numPr>
          <w:ilvl w:val="0"/>
          <w:numId w:val="7"/>
        </w:numPr>
        <w:spacing w:line="240" w:lineRule="auto"/>
        <w:rPr>
          <w:color w:val="FF0000"/>
        </w:rPr>
      </w:pPr>
      <w:r w:rsidRPr="00D11FAF">
        <w:rPr>
          <w:color w:val="FF0000"/>
        </w:rPr>
        <w:t>Misalignments.</w:t>
      </w:r>
    </w:p>
    <w:p w:rsidR="00176A08" w:rsidRDefault="00176A08" w:rsidP="005B7847">
      <w:pPr>
        <w:pStyle w:val="ListParagraph"/>
        <w:numPr>
          <w:ilvl w:val="0"/>
          <w:numId w:val="7"/>
        </w:numPr>
        <w:spacing w:line="240" w:lineRule="auto"/>
        <w:rPr>
          <w:color w:val="FF0000"/>
        </w:rPr>
      </w:pPr>
      <w:r w:rsidRPr="00D11FAF">
        <w:rPr>
          <w:color w:val="FF0000"/>
        </w:rPr>
        <w:t>Messages’ text contents are not wordwrapping before the date columns.</w:t>
      </w:r>
    </w:p>
    <w:p w:rsidR="00176A08" w:rsidRDefault="00176A08" w:rsidP="005B7847">
      <w:pPr>
        <w:pStyle w:val="ListParagraph"/>
        <w:numPr>
          <w:ilvl w:val="0"/>
          <w:numId w:val="7"/>
        </w:numPr>
        <w:spacing w:line="240" w:lineRule="auto"/>
        <w:rPr>
          <w:color w:val="FF0000"/>
        </w:rPr>
      </w:pPr>
      <w:r w:rsidRPr="007B175C">
        <w:rPr>
          <w:color w:val="FF0000"/>
        </w:rPr>
        <w:t>Wrong/Incorrect colors.</w:t>
      </w:r>
    </w:p>
    <w:p w:rsidR="00176A08" w:rsidRDefault="00176A08" w:rsidP="005B7847">
      <w:pPr>
        <w:pStyle w:val="ListParagraph"/>
        <w:numPr>
          <w:ilvl w:val="0"/>
          <w:numId w:val="7"/>
        </w:numPr>
        <w:spacing w:line="240" w:lineRule="auto"/>
        <w:rPr>
          <w:color w:val="FF0000"/>
        </w:rPr>
      </w:pPr>
      <w:r w:rsidRPr="007B175C">
        <w:rPr>
          <w:color w:val="FF0000"/>
        </w:rPr>
        <w:t>Missing images, horizontal divider lines?, and “Files” section in Zeplin’s screen (shot/capture)s.</w:t>
      </w:r>
    </w:p>
    <w:p w:rsidR="00176A08" w:rsidRDefault="00176A08">
      <w:pPr>
        <w:rPr>
          <w:color w:val="FF0000"/>
        </w:rPr>
      </w:pPr>
      <w:r>
        <w:rPr>
          <w:color w:val="FF0000"/>
        </w:rPr>
        <w:br w:type="page"/>
      </w:r>
    </w:p>
    <w:p w:rsidR="00176A08" w:rsidRPr="00AF1DF1" w:rsidRDefault="00176A08" w:rsidP="005B7847">
      <w:pPr>
        <w:spacing w:line="240" w:lineRule="auto"/>
        <w:rPr>
          <w:b/>
        </w:rPr>
      </w:pPr>
      <w:r w:rsidRPr="00AF1DF1">
        <w:rPr>
          <w:b/>
        </w:rPr>
        <w:t>Third Image With Search Results:</w: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31" o:spid="_x0000_i1050" type="#_x0000_t75" style="width:11in;height:354.75pt;visibility:visible">
            <v:imagedata r:id="rId35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26" o:spid="_x0000_i1051" type="#_x0000_t75" style="width:787.5pt;height:534pt;visibility:visible">
            <v:imagedata r:id="rId36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32" o:spid="_x0000_i1052" type="#_x0000_t75" style="width:789.75pt;height:582pt;visibility:visible">
            <v:imagedata r:id="rId37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35" o:spid="_x0000_i1053" type="#_x0000_t75" style="width:779.25pt;height:541.5pt;visibility:visible">
            <v:imagedata r:id="rId38" o:title=""/>
          </v:shape>
        </w:pict>
      </w:r>
    </w:p>
    <w:p w:rsidR="00176A08" w:rsidRDefault="00176A08" w:rsidP="005B7847">
      <w:pPr>
        <w:spacing w:line="240" w:lineRule="auto"/>
        <w:rPr>
          <w:color w:val="FF0000"/>
        </w:rPr>
      </w:pPr>
      <w:r w:rsidRPr="008907FC">
        <w:rPr>
          <w:noProof/>
          <w:color w:val="FF0000"/>
        </w:rPr>
        <w:pict>
          <v:shape id="Picture 34" o:spid="_x0000_i1054" type="#_x0000_t75" style="width:782.25pt;height:549.75pt;visibility:visible">
            <v:imagedata r:id="rId39" o:title=""/>
          </v:shape>
        </w:pict>
      </w:r>
    </w:p>
    <w:p w:rsidR="00176A08" w:rsidRDefault="00176A08" w:rsidP="005B7847">
      <w:pPr>
        <w:spacing w:line="240" w:lineRule="auto"/>
        <w:rPr>
          <w:color w:val="FF0000"/>
        </w:rPr>
      </w:pPr>
      <w:r w:rsidRPr="008907FC">
        <w:rPr>
          <w:noProof/>
          <w:color w:val="FF0000"/>
        </w:rPr>
        <w:pict>
          <v:shape id="Picture 30" o:spid="_x0000_i1055" type="#_x0000_t75" style="width:789.75pt;height:606.75pt;visibility:visible">
            <v:imagedata r:id="rId40" o:title=""/>
          </v:shape>
        </w:pict>
      </w:r>
    </w:p>
    <w:p w:rsidR="00176A08" w:rsidRDefault="00176A08" w:rsidP="005B7847">
      <w:pPr>
        <w:spacing w:line="240" w:lineRule="auto"/>
        <w:rPr>
          <w:color w:val="FF0000"/>
        </w:rPr>
      </w:pPr>
      <w:r w:rsidRPr="008907FC">
        <w:rPr>
          <w:noProof/>
          <w:color w:val="FF0000"/>
        </w:rPr>
        <w:pict>
          <v:shape id="Picture 36" o:spid="_x0000_i1056" type="#_x0000_t75" style="width:787.5pt;height:567pt;visibility:visible">
            <v:imagedata r:id="rId41" o:title=""/>
          </v:shape>
        </w:pict>
      </w:r>
    </w:p>
    <w:p w:rsidR="00176A08" w:rsidRDefault="00176A08" w:rsidP="005B7847">
      <w:pPr>
        <w:spacing w:line="240" w:lineRule="auto"/>
        <w:rPr>
          <w:color w:val="FF0000"/>
        </w:rPr>
      </w:pP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33" o:spid="_x0000_i1057" type="#_x0000_t75" style="width:744.75pt;height:606pt;visibility:visible">
            <v:imagedata r:id="rId42" o:title=""/>
          </v:shape>
        </w:pict>
      </w:r>
    </w:p>
    <w:p w:rsidR="00176A08" w:rsidRDefault="00176A08" w:rsidP="005B7847">
      <w:pPr>
        <w:spacing w:line="240" w:lineRule="auto"/>
      </w:pPr>
      <w:r>
        <w:rPr>
          <w:noProof/>
        </w:rPr>
        <w:pict>
          <v:shape id="Picture 43" o:spid="_x0000_s1029" type="#_x0000_t75" style="position:absolute;margin-left:0;margin-top:0;width:746.5pt;height:611.85pt;z-index:251657728;visibility:visible">
            <v:imagedata r:id="rId43" o:title=""/>
            <w10:wrap type="square"/>
          </v:shape>
        </w:pict>
      </w:r>
      <w:r>
        <w:t>From build 3125 on Dec. 14</w:t>
      </w:r>
      <w:r w:rsidRPr="00AA172A">
        <w:rPr>
          <w:vertAlign w:val="superscript"/>
        </w:rPr>
        <w:t>th</w:t>
      </w:r>
      <w:r>
        <w:t>, 2015.</w:t>
      </w:r>
      <w:r>
        <w:br w:type="page"/>
      </w:r>
      <w:r w:rsidRPr="00C349A0">
        <w:rPr>
          <w:noProof/>
        </w:rPr>
        <w:pict>
          <v:shape id="Picture 37" o:spid="_x0000_i1058" type="#_x0000_t75" style="width:750.75pt;height:604.5pt;visibility:visible">
            <v:imagedata r:id="rId44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39" o:spid="_x0000_i1059" type="#_x0000_t75" style="width:788.25pt;height:534.75pt;visibility:visible">
            <v:imagedata r:id="rId45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40" o:spid="_x0000_i1060" type="#_x0000_t75" style="width:756.75pt;height:606pt;visibility:visible">
            <v:imagedata r:id="rId46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38" o:spid="_x0000_i1061" type="#_x0000_t75" style="width:752.25pt;height:612pt;visibility:visible">
            <v:imagedata r:id="rId47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41" o:spid="_x0000_i1062" type="#_x0000_t75" style="width:759.75pt;height:605.25pt;visibility:visible">
            <v:imagedata r:id="rId48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44" o:spid="_x0000_i1063" type="#_x0000_t75" style="width:757.5pt;height:605.25pt;visibility:visible">
            <v:imagedata r:id="rId49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42" o:spid="_x0000_i1064" type="#_x0000_t75" style="width:785.25pt;height:603.75pt;visibility:visible">
            <v:imagedata r:id="rId50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46" o:spid="_x0000_i1065" type="#_x0000_t75" style="width:756.75pt;height:610.5pt;visibility:visible">
            <v:imagedata r:id="rId51" o:title=""/>
          </v:shape>
        </w:pict>
      </w:r>
    </w:p>
    <w:p w:rsidR="00176A08" w:rsidRDefault="00176A08" w:rsidP="005B7847">
      <w:pPr>
        <w:spacing w:line="240" w:lineRule="auto"/>
      </w:pPr>
      <w:r>
        <w:t>From build 3146:</w: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47" o:spid="_x0000_i1066" type="#_x0000_t75" style="width:786.75pt;height:533.25pt;visibility:visible">
            <v:imagedata r:id="rId52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45" o:spid="_x0000_i1067" type="#_x0000_t75" style="width:780pt;height:564.75pt;visibility:visible">
            <v:imagedata r:id="rId53" o:title=""/>
          </v:shape>
        </w:pict>
      </w:r>
    </w:p>
    <w:p w:rsidR="00176A08" w:rsidRDefault="00176A08" w:rsidP="005B7847">
      <w:pPr>
        <w:spacing w:line="240" w:lineRule="auto"/>
      </w:pPr>
      <w:r>
        <w:t>Did not check Messages’ 2</w:t>
      </w:r>
      <w:r w:rsidRPr="00DB6F42">
        <w:rPr>
          <w:vertAlign w:val="superscript"/>
        </w:rPr>
        <w:t>nd</w:t>
      </w:r>
      <w:r>
        <w:t xml:space="preserve"> contents’s vertical distances since they have different texts. Its horizontal measurements looked mostly the same as above (1</w:t>
      </w:r>
      <w:r w:rsidRPr="00E72F7B">
        <w:rPr>
          <w:vertAlign w:val="superscript"/>
        </w:rPr>
        <w:t>st</w:t>
      </w:r>
      <w:r>
        <w:t>).</w: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48" o:spid="_x0000_i1068" type="#_x0000_t75" style="width:729pt;height:606.75pt;visibility:visible">
            <v:imagedata r:id="rId54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49" o:spid="_x0000_i1069" type="#_x0000_t75" style="width:759pt;height:606.75pt;visibility:visible">
            <v:imagedata r:id="rId55" o:title=""/>
          </v:shape>
        </w:pict>
      </w:r>
    </w:p>
    <w:p w:rsidR="00176A08" w:rsidRDefault="00176A08" w:rsidP="005B7847">
      <w:pPr>
        <w:spacing w:line="240" w:lineRule="auto"/>
        <w:rPr>
          <w:color w:val="FF0000"/>
        </w:rPr>
      </w:pPr>
      <w:r>
        <w:rPr>
          <w:color w:val="FF0000"/>
        </w:rPr>
        <w:t>Third Image’s Issues:</w:t>
      </w:r>
    </w:p>
    <w:p w:rsidR="00176A08" w:rsidRDefault="00176A08" w:rsidP="005B7847">
      <w:pPr>
        <w:pStyle w:val="ListParagraph"/>
        <w:numPr>
          <w:ilvl w:val="0"/>
          <w:numId w:val="8"/>
        </w:numPr>
        <w:spacing w:line="240" w:lineRule="auto"/>
        <w:rPr>
          <w:color w:val="FF0000"/>
        </w:rPr>
      </w:pPr>
      <w:r>
        <w:rPr>
          <w:color w:val="FF0000"/>
        </w:rPr>
        <w:t>Wrong/Incorrect sizes.</w:t>
      </w:r>
    </w:p>
    <w:p w:rsidR="00176A08" w:rsidRDefault="00176A08" w:rsidP="005B7847">
      <w:pPr>
        <w:pStyle w:val="ListParagraph"/>
        <w:numPr>
          <w:ilvl w:val="0"/>
          <w:numId w:val="8"/>
        </w:numPr>
        <w:spacing w:line="240" w:lineRule="auto"/>
        <w:rPr>
          <w:color w:val="FF0000"/>
        </w:rPr>
      </w:pPr>
      <w:r>
        <w:rPr>
          <w:color w:val="FF0000"/>
        </w:rPr>
        <w:t>Incorrect/Wrong gr(a/e)y color codes.</w:t>
      </w:r>
    </w:p>
    <w:p w:rsidR="00176A08" w:rsidRDefault="00176A08" w:rsidP="005B7847">
      <w:pPr>
        <w:pStyle w:val="ListParagraph"/>
        <w:numPr>
          <w:ilvl w:val="0"/>
          <w:numId w:val="8"/>
        </w:numPr>
        <w:spacing w:line="240" w:lineRule="auto"/>
        <w:rPr>
          <w:color w:val="FF0000"/>
        </w:rPr>
      </w:pPr>
      <w:r>
        <w:rPr>
          <w:color w:val="FF0000"/>
        </w:rPr>
        <w:t>Blinking text cursor right of “Ad” (and any inputs) was adjacent and had no space between like shown in Zeplin’s screen (shot/captures).</w:t>
      </w:r>
    </w:p>
    <w:p w:rsidR="00176A08" w:rsidRDefault="00176A08" w:rsidP="005B7847">
      <w:pPr>
        <w:pStyle w:val="ListParagraph"/>
        <w:numPr>
          <w:ilvl w:val="0"/>
          <w:numId w:val="8"/>
        </w:numPr>
        <w:spacing w:line="240" w:lineRule="auto"/>
        <w:rPr>
          <w:color w:val="FF0000"/>
        </w:rPr>
      </w:pPr>
      <w:r>
        <w:rPr>
          <w:color w:val="FF0000"/>
        </w:rPr>
        <w:t>People’s and Messages’ circular avatar images do not line up each other in Zeplin’s screen shot, but Spark’s client is nicely aligned (assuming this is correct?).</w:t>
      </w:r>
    </w:p>
    <w:p w:rsidR="00176A08" w:rsidRDefault="00176A08" w:rsidP="005B7847">
      <w:pPr>
        <w:pStyle w:val="ListParagraph"/>
        <w:numPr>
          <w:ilvl w:val="0"/>
          <w:numId w:val="8"/>
        </w:numPr>
        <w:spacing w:line="240" w:lineRule="auto"/>
        <w:rPr>
          <w:color w:val="FF0000"/>
        </w:rPr>
      </w:pPr>
      <w:r>
        <w:rPr>
          <w:color w:val="FF0000"/>
        </w:rPr>
        <w:t>Mine shows its Messages’ contents not wordwrapping before the dates’ right sides.</w:t>
      </w:r>
    </w:p>
    <w:p w:rsidR="00176A08" w:rsidRDefault="00176A08" w:rsidP="005B7847">
      <w:pPr>
        <w:pStyle w:val="ListParagraph"/>
        <w:numPr>
          <w:ilvl w:val="0"/>
          <w:numId w:val="8"/>
        </w:numPr>
        <w:spacing w:line="240" w:lineRule="auto"/>
        <w:rPr>
          <w:color w:val="FF0000"/>
        </w:rPr>
      </w:pPr>
      <w:r>
        <w:rPr>
          <w:color w:val="FF0000"/>
        </w:rPr>
        <w:t>Missing horizontal divider lines.</w:t>
      </w:r>
    </w:p>
    <w:p w:rsidR="00176A08" w:rsidRPr="00F92B4C" w:rsidRDefault="00176A08" w:rsidP="005B7847">
      <w:pPr>
        <w:pStyle w:val="ListParagraph"/>
        <w:numPr>
          <w:ilvl w:val="0"/>
          <w:numId w:val="8"/>
        </w:numPr>
        <w:spacing w:line="240" w:lineRule="auto"/>
        <w:rPr>
          <w:color w:val="FF0000"/>
        </w:rPr>
      </w:pPr>
      <w:r>
        <w:rPr>
          <w:color w:val="FF0000"/>
        </w:rPr>
        <w:t>Dates’ years are four digits instead of two.</w:t>
      </w:r>
    </w:p>
    <w:p w:rsidR="00176A08" w:rsidRDefault="00176A08" w:rsidP="005B7847">
      <w:pPr>
        <w:spacing w:line="240" w:lineRule="auto"/>
        <w:rPr>
          <w:color w:val="FF0000"/>
        </w:rPr>
      </w:pPr>
    </w:p>
    <w:p w:rsidR="00176A08" w:rsidRDefault="00176A08" w:rsidP="005B7847">
      <w:pPr>
        <w:spacing w:line="240" w:lineRule="auto"/>
        <w:rPr>
          <w:color w:val="FF0000"/>
        </w:rPr>
      </w:pPr>
    </w:p>
    <w:p w:rsidR="00176A08" w:rsidRDefault="00176A08" w:rsidP="005B7847">
      <w:pPr>
        <w:spacing w:line="240" w:lineRule="auto"/>
        <w:rPr>
          <w:b/>
        </w:rPr>
      </w:pPr>
      <w:r>
        <w:rPr>
          <w:b/>
        </w:rPr>
        <w:t>Fourth Image With No Sea</w:t>
      </w:r>
      <w:bookmarkStart w:id="0" w:name="_GoBack"/>
      <w:bookmarkEnd w:id="0"/>
      <w:r>
        <w:rPr>
          <w:b/>
        </w:rPr>
        <w:t>rch Input</w:t>
      </w:r>
      <w:r w:rsidRPr="0035436D">
        <w:rPr>
          <w:b/>
        </w:rPr>
        <w:t>:</w:t>
      </w:r>
    </w:p>
    <w:p w:rsidR="00176A08" w:rsidRPr="0035436D" w:rsidRDefault="00176A08" w:rsidP="005B7847">
      <w:pPr>
        <w:spacing w:line="240" w:lineRule="auto"/>
        <w:rPr>
          <w:b/>
        </w:rPr>
      </w:pPr>
      <w:r w:rsidRPr="008907FC">
        <w:rPr>
          <w:b/>
          <w:noProof/>
        </w:rPr>
        <w:pict>
          <v:shape id="Picture 52" o:spid="_x0000_i1070" type="#_x0000_t75" style="width:784.5pt;height:159pt;visibility:visible">
            <v:imagedata r:id="rId56" o:title=""/>
          </v:shape>
        </w:pict>
      </w:r>
    </w:p>
    <w:p w:rsidR="00176A08" w:rsidRDefault="00176A08" w:rsidP="005B7847">
      <w:pPr>
        <w:spacing w:line="240" w:lineRule="auto"/>
        <w:rPr>
          <w:color w:val="FF0000"/>
        </w:rPr>
      </w:pPr>
      <w:r w:rsidRPr="008907FC">
        <w:rPr>
          <w:noProof/>
          <w:color w:val="FF0000"/>
        </w:rPr>
        <w:pict>
          <v:shape id="Picture 51" o:spid="_x0000_i1071" type="#_x0000_t75" style="width:786pt;height:558pt;visibility:visible">
            <v:imagedata r:id="rId57" o:title=""/>
          </v:shape>
        </w:pict>
      </w:r>
    </w:p>
    <w:p w:rsidR="00176A08" w:rsidRDefault="00176A08" w:rsidP="005B7847">
      <w:pPr>
        <w:spacing w:line="240" w:lineRule="auto"/>
        <w:rPr>
          <w:color w:val="FF0000"/>
        </w:rPr>
      </w:pPr>
      <w:r w:rsidRPr="008907FC">
        <w:rPr>
          <w:noProof/>
          <w:color w:val="FF0000"/>
        </w:rPr>
        <w:pict>
          <v:shape id="Picture 50" o:spid="_x0000_i1072" type="#_x0000_t75" style="width:783.75pt;height:149.25pt;visibility:visible">
            <v:imagedata r:id="rId58" o:title=""/>
          </v:shape>
        </w:pict>
      </w:r>
    </w:p>
    <w:p w:rsidR="00176A08" w:rsidRDefault="00176A08" w:rsidP="005B7847">
      <w:pPr>
        <w:spacing w:line="240" w:lineRule="auto"/>
        <w:rPr>
          <w:color w:val="FF0000"/>
        </w:rPr>
      </w:pPr>
      <w:r w:rsidRPr="008907FC">
        <w:rPr>
          <w:noProof/>
          <w:color w:val="FF0000"/>
        </w:rPr>
        <w:pict>
          <v:shape id="Picture 56" o:spid="_x0000_i1073" type="#_x0000_t75" style="width:783.75pt;height:276pt;visibility:visible">
            <v:imagedata r:id="rId59" o:title=""/>
          </v:shape>
        </w:pict>
      </w:r>
    </w:p>
    <w:p w:rsidR="00176A08" w:rsidRDefault="00176A08" w:rsidP="005B7847">
      <w:pPr>
        <w:spacing w:line="240" w:lineRule="auto"/>
        <w:rPr>
          <w:color w:val="FF0000"/>
        </w:rPr>
      </w:pPr>
      <w:r>
        <w:rPr>
          <w:noProof/>
        </w:rPr>
        <w:pict>
          <v:shape id="Picture 58" o:spid="_x0000_s1030" type="#_x0000_t75" style="position:absolute;margin-left:0;margin-top:209.7pt;width:563.45pt;height:401.45pt;z-index:251658752;visibility:visible">
            <v:imagedata r:id="rId60" o:title=""/>
            <w10:wrap type="square"/>
          </v:shape>
        </w:pict>
      </w:r>
      <w:r w:rsidRPr="008907FC">
        <w:rPr>
          <w:noProof/>
          <w:color w:val="FF0000"/>
        </w:rPr>
        <w:pict>
          <v:shape id="Picture 53" o:spid="_x0000_i1074" type="#_x0000_t75" style="width:787.5pt;height:198.75pt;visibility:visible">
            <v:imagedata r:id="rId61" o:title=""/>
          </v:shape>
        </w:pict>
      </w:r>
    </w:p>
    <w:p w:rsidR="00176A08" w:rsidRDefault="00176A08" w:rsidP="00AA6EB1">
      <w:r>
        <w:t>Left and below few screen (shot/capture)s were f</w:t>
      </w:r>
      <w:r w:rsidRPr="005F280B">
        <w:t xml:space="preserve">rom </w:t>
      </w:r>
      <w:r>
        <w:t>b</w:t>
      </w:r>
      <w:r w:rsidRPr="005F280B">
        <w:t>uild 3155</w:t>
      </w:r>
      <w:r>
        <w:t xml:space="preserve"> on 12/18/2015.</w:t>
      </w:r>
      <w:r>
        <w:br w:type="page"/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54" o:spid="_x0000_i1075" type="#_x0000_t75" style="width:783.75pt;height:418.5pt;visibility:visible">
            <v:imagedata r:id="rId62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55" o:spid="_x0000_i1076" type="#_x0000_t75" style="width:782.25pt;height:417pt;visibility:visible">
            <v:imagedata r:id="rId63" o:title=""/>
          </v:shape>
        </w:pict>
      </w:r>
    </w:p>
    <w:p w:rsidR="00176A08" w:rsidRDefault="00176A08" w:rsidP="005B7847">
      <w:pPr>
        <w:spacing w:line="240" w:lineRule="auto"/>
      </w:pPr>
      <w:r w:rsidRPr="00C349A0">
        <w:rPr>
          <w:noProof/>
        </w:rPr>
        <w:pict>
          <v:shape id="Picture 57" o:spid="_x0000_i1077" type="#_x0000_t75" style="width:780.75pt;height:470.25pt;visibility:visible">
            <v:imagedata r:id="rId64" o:title=""/>
          </v:shape>
        </w:pict>
      </w:r>
    </w:p>
    <w:p w:rsidR="00176A08" w:rsidRDefault="00176A08" w:rsidP="005B7847">
      <w:pPr>
        <w:spacing w:line="240" w:lineRule="auto"/>
        <w:rPr>
          <w:color w:val="FF0000"/>
        </w:rPr>
      </w:pPr>
      <w:r>
        <w:rPr>
          <w:color w:val="FF0000"/>
        </w:rPr>
        <w:t>Fourth Image’s Issues:</w:t>
      </w:r>
    </w:p>
    <w:p w:rsidR="00176A08" w:rsidRDefault="00176A08" w:rsidP="005B7847">
      <w:pPr>
        <w:pStyle w:val="ListParagraph"/>
        <w:numPr>
          <w:ilvl w:val="0"/>
          <w:numId w:val="9"/>
        </w:numPr>
        <w:spacing w:line="240" w:lineRule="auto"/>
        <w:rPr>
          <w:color w:val="FF0000"/>
        </w:rPr>
      </w:pPr>
      <w:r>
        <w:rPr>
          <w:color w:val="FF0000"/>
        </w:rPr>
        <w:t>Background circled magniying glass graphics did match.</w:t>
      </w:r>
    </w:p>
    <w:p w:rsidR="00176A08" w:rsidRDefault="00176A08" w:rsidP="005B7847">
      <w:pPr>
        <w:pStyle w:val="ListParagraph"/>
        <w:numPr>
          <w:ilvl w:val="0"/>
          <w:numId w:val="9"/>
        </w:numPr>
        <w:spacing w:line="240" w:lineRule="auto"/>
        <w:rPr>
          <w:color w:val="FF0000"/>
        </w:rPr>
      </w:pPr>
      <w:r>
        <w:rPr>
          <w:color w:val="FF0000"/>
        </w:rPr>
        <w:t>Wrong sizes.</w:t>
      </w:r>
    </w:p>
    <w:p w:rsidR="00176A08" w:rsidRDefault="00176A08" w:rsidP="005B7847">
      <w:pPr>
        <w:pStyle w:val="ListParagraph"/>
        <w:numPr>
          <w:ilvl w:val="0"/>
          <w:numId w:val="9"/>
        </w:numPr>
        <w:spacing w:line="240" w:lineRule="auto"/>
        <w:rPr>
          <w:color w:val="FF0000"/>
        </w:rPr>
      </w:pPr>
      <w:r>
        <w:rPr>
          <w:color w:val="FF0000"/>
        </w:rPr>
        <w:t>Incorrect gr(a/e)y color in the search’s background and magnifying glass icon (also looks different).</w:t>
      </w:r>
    </w:p>
    <w:p w:rsidR="00176A08" w:rsidRPr="00FD7589" w:rsidRDefault="00176A08" w:rsidP="00FD7589">
      <w:pPr>
        <w:pStyle w:val="ListParagraph"/>
        <w:numPr>
          <w:ilvl w:val="0"/>
          <w:numId w:val="9"/>
        </w:numPr>
        <w:spacing w:line="240" w:lineRule="auto"/>
        <w:rPr>
          <w:color w:val="FF0000"/>
        </w:rPr>
      </w:pPr>
      <w:r>
        <w:rPr>
          <w:color w:val="FF0000"/>
        </w:rPr>
        <w:t>Name’s left side not vertically lined up with the search form box’s left side.</w:t>
      </w:r>
    </w:p>
    <w:sectPr w:rsidR="00176A08" w:rsidRPr="00FD7589" w:rsidSect="00B808BD">
      <w:pgSz w:w="15840" w:h="12240" w:orient="landscape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iscoSansTT">
    <w:altName w:val="Malgun Gothic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1D1699"/>
    <w:multiLevelType w:val="hybridMultilevel"/>
    <w:tmpl w:val="CAC45F6E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13D87877"/>
    <w:multiLevelType w:val="hybridMultilevel"/>
    <w:tmpl w:val="813EC0E4"/>
    <w:lvl w:ilvl="0" w:tplc="FB3A65EC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2">
    <w:nsid w:val="1C7E4DD4"/>
    <w:multiLevelType w:val="hybridMultilevel"/>
    <w:tmpl w:val="630C3C4A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291F3FEE"/>
    <w:multiLevelType w:val="hybridMultilevel"/>
    <w:tmpl w:val="B3EA9774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56AC50E5"/>
    <w:multiLevelType w:val="hybridMultilevel"/>
    <w:tmpl w:val="CB2AC4BA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5E5D6B2E"/>
    <w:multiLevelType w:val="hybridMultilevel"/>
    <w:tmpl w:val="DC9247E4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62B504D5"/>
    <w:multiLevelType w:val="hybridMultilevel"/>
    <w:tmpl w:val="5BDC6D32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75005836"/>
    <w:multiLevelType w:val="hybridMultilevel"/>
    <w:tmpl w:val="926CB510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768A6E92"/>
    <w:multiLevelType w:val="hybridMultilevel"/>
    <w:tmpl w:val="566AAB4C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8"/>
  </w:num>
  <w:num w:numId="2">
    <w:abstractNumId w:val="4"/>
  </w:num>
  <w:num w:numId="3">
    <w:abstractNumId w:val="0"/>
  </w:num>
  <w:num w:numId="4">
    <w:abstractNumId w:val="7"/>
  </w:num>
  <w:num w:numId="5">
    <w:abstractNumId w:val="1"/>
  </w:num>
  <w:num w:numId="6">
    <w:abstractNumId w:val="2"/>
  </w:num>
  <w:num w:numId="7">
    <w:abstractNumId w:val="3"/>
  </w:num>
  <w:num w:numId="8">
    <w:abstractNumId w:val="6"/>
  </w:num>
  <w:num w:numId="9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90"/>
  <w:defaultTabStop w:val="720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808BD"/>
    <w:rsid w:val="000126EE"/>
    <w:rsid w:val="000134E6"/>
    <w:rsid w:val="000134F3"/>
    <w:rsid w:val="00016F16"/>
    <w:rsid w:val="00017F95"/>
    <w:rsid w:val="000229B5"/>
    <w:rsid w:val="0002358D"/>
    <w:rsid w:val="00027220"/>
    <w:rsid w:val="000339D6"/>
    <w:rsid w:val="0003547D"/>
    <w:rsid w:val="000354AD"/>
    <w:rsid w:val="00035C9F"/>
    <w:rsid w:val="00044640"/>
    <w:rsid w:val="000520AF"/>
    <w:rsid w:val="000530CD"/>
    <w:rsid w:val="00053447"/>
    <w:rsid w:val="000551DF"/>
    <w:rsid w:val="00056E9A"/>
    <w:rsid w:val="000622ED"/>
    <w:rsid w:val="000700E3"/>
    <w:rsid w:val="00084349"/>
    <w:rsid w:val="00085343"/>
    <w:rsid w:val="00086DC1"/>
    <w:rsid w:val="00091369"/>
    <w:rsid w:val="00092FF4"/>
    <w:rsid w:val="0009431B"/>
    <w:rsid w:val="0009434B"/>
    <w:rsid w:val="00096C90"/>
    <w:rsid w:val="00097CA7"/>
    <w:rsid w:val="000A54BC"/>
    <w:rsid w:val="000A58FE"/>
    <w:rsid w:val="000A7234"/>
    <w:rsid w:val="000B301F"/>
    <w:rsid w:val="000B582D"/>
    <w:rsid w:val="000B5C0C"/>
    <w:rsid w:val="000B74C2"/>
    <w:rsid w:val="000C00FC"/>
    <w:rsid w:val="000D26BC"/>
    <w:rsid w:val="000D4887"/>
    <w:rsid w:val="000D5394"/>
    <w:rsid w:val="000E07DA"/>
    <w:rsid w:val="000E3141"/>
    <w:rsid w:val="000F4F9F"/>
    <w:rsid w:val="000F7C08"/>
    <w:rsid w:val="00100155"/>
    <w:rsid w:val="0010634A"/>
    <w:rsid w:val="00116012"/>
    <w:rsid w:val="00120B69"/>
    <w:rsid w:val="001245AC"/>
    <w:rsid w:val="001263C6"/>
    <w:rsid w:val="00126C58"/>
    <w:rsid w:val="00142E68"/>
    <w:rsid w:val="0014317A"/>
    <w:rsid w:val="0014423D"/>
    <w:rsid w:val="00145E1D"/>
    <w:rsid w:val="00146D84"/>
    <w:rsid w:val="001505FC"/>
    <w:rsid w:val="001512FC"/>
    <w:rsid w:val="0015326D"/>
    <w:rsid w:val="00155612"/>
    <w:rsid w:val="00160D08"/>
    <w:rsid w:val="00163D39"/>
    <w:rsid w:val="0016483C"/>
    <w:rsid w:val="00164AA8"/>
    <w:rsid w:val="00165477"/>
    <w:rsid w:val="00166A1D"/>
    <w:rsid w:val="00171C94"/>
    <w:rsid w:val="00176A08"/>
    <w:rsid w:val="00180D3C"/>
    <w:rsid w:val="00182826"/>
    <w:rsid w:val="00182CB9"/>
    <w:rsid w:val="00186E7A"/>
    <w:rsid w:val="00187763"/>
    <w:rsid w:val="00187920"/>
    <w:rsid w:val="001A3F5A"/>
    <w:rsid w:val="001A7761"/>
    <w:rsid w:val="001B0893"/>
    <w:rsid w:val="001B2F6E"/>
    <w:rsid w:val="001B5684"/>
    <w:rsid w:val="001C4363"/>
    <w:rsid w:val="001C504D"/>
    <w:rsid w:val="001E1A52"/>
    <w:rsid w:val="001E2F52"/>
    <w:rsid w:val="001F690D"/>
    <w:rsid w:val="001F6E30"/>
    <w:rsid w:val="00201587"/>
    <w:rsid w:val="002069F4"/>
    <w:rsid w:val="00207EB7"/>
    <w:rsid w:val="00212A47"/>
    <w:rsid w:val="00216584"/>
    <w:rsid w:val="002169D1"/>
    <w:rsid w:val="00217364"/>
    <w:rsid w:val="00223BB7"/>
    <w:rsid w:val="00225618"/>
    <w:rsid w:val="002267FA"/>
    <w:rsid w:val="00227AA7"/>
    <w:rsid w:val="00244E98"/>
    <w:rsid w:val="00250649"/>
    <w:rsid w:val="00250CC1"/>
    <w:rsid w:val="0025248A"/>
    <w:rsid w:val="00253D42"/>
    <w:rsid w:val="0025481F"/>
    <w:rsid w:val="0025696D"/>
    <w:rsid w:val="00267953"/>
    <w:rsid w:val="00271FA8"/>
    <w:rsid w:val="00272CCC"/>
    <w:rsid w:val="00275586"/>
    <w:rsid w:val="00276C54"/>
    <w:rsid w:val="00284287"/>
    <w:rsid w:val="00293517"/>
    <w:rsid w:val="00294E2C"/>
    <w:rsid w:val="002B09BC"/>
    <w:rsid w:val="002B189E"/>
    <w:rsid w:val="002B3E76"/>
    <w:rsid w:val="002C1E2D"/>
    <w:rsid w:val="002C3174"/>
    <w:rsid w:val="002C7D6E"/>
    <w:rsid w:val="002E202F"/>
    <w:rsid w:val="002E27B0"/>
    <w:rsid w:val="002E3AE6"/>
    <w:rsid w:val="002E46BC"/>
    <w:rsid w:val="002E5D62"/>
    <w:rsid w:val="002F1A27"/>
    <w:rsid w:val="002F4E32"/>
    <w:rsid w:val="002F6715"/>
    <w:rsid w:val="0030302D"/>
    <w:rsid w:val="00311269"/>
    <w:rsid w:val="003118DE"/>
    <w:rsid w:val="0031200D"/>
    <w:rsid w:val="0032479F"/>
    <w:rsid w:val="0033180F"/>
    <w:rsid w:val="003340BD"/>
    <w:rsid w:val="0034401D"/>
    <w:rsid w:val="00346238"/>
    <w:rsid w:val="00347992"/>
    <w:rsid w:val="0035436D"/>
    <w:rsid w:val="00355AD3"/>
    <w:rsid w:val="00363C68"/>
    <w:rsid w:val="0036605E"/>
    <w:rsid w:val="003704E3"/>
    <w:rsid w:val="00372BD3"/>
    <w:rsid w:val="0037760B"/>
    <w:rsid w:val="00391830"/>
    <w:rsid w:val="00392718"/>
    <w:rsid w:val="00393B59"/>
    <w:rsid w:val="003A24AA"/>
    <w:rsid w:val="003A4569"/>
    <w:rsid w:val="003A73F9"/>
    <w:rsid w:val="003B0E32"/>
    <w:rsid w:val="003B1021"/>
    <w:rsid w:val="003B2E81"/>
    <w:rsid w:val="003B7BB5"/>
    <w:rsid w:val="003C06CE"/>
    <w:rsid w:val="003C366E"/>
    <w:rsid w:val="003C4E3F"/>
    <w:rsid w:val="003C5006"/>
    <w:rsid w:val="003C5AAF"/>
    <w:rsid w:val="003D1E3C"/>
    <w:rsid w:val="003D46DD"/>
    <w:rsid w:val="003D48C4"/>
    <w:rsid w:val="003D6DB9"/>
    <w:rsid w:val="003E4721"/>
    <w:rsid w:val="003E683C"/>
    <w:rsid w:val="003E7F90"/>
    <w:rsid w:val="00404A9D"/>
    <w:rsid w:val="00405A22"/>
    <w:rsid w:val="00411DD6"/>
    <w:rsid w:val="00412585"/>
    <w:rsid w:val="004211E4"/>
    <w:rsid w:val="004225A7"/>
    <w:rsid w:val="0042353B"/>
    <w:rsid w:val="004247BD"/>
    <w:rsid w:val="00424B69"/>
    <w:rsid w:val="004250AA"/>
    <w:rsid w:val="004251DC"/>
    <w:rsid w:val="00430613"/>
    <w:rsid w:val="00431129"/>
    <w:rsid w:val="004322B4"/>
    <w:rsid w:val="00433D6B"/>
    <w:rsid w:val="00434954"/>
    <w:rsid w:val="00442C14"/>
    <w:rsid w:val="0044461C"/>
    <w:rsid w:val="00445996"/>
    <w:rsid w:val="00446938"/>
    <w:rsid w:val="00447C39"/>
    <w:rsid w:val="00447FE7"/>
    <w:rsid w:val="004536C7"/>
    <w:rsid w:val="004547AD"/>
    <w:rsid w:val="00462755"/>
    <w:rsid w:val="00470422"/>
    <w:rsid w:val="00481045"/>
    <w:rsid w:val="00481868"/>
    <w:rsid w:val="00485E52"/>
    <w:rsid w:val="0048611B"/>
    <w:rsid w:val="004867A9"/>
    <w:rsid w:val="00486DBD"/>
    <w:rsid w:val="0049257F"/>
    <w:rsid w:val="00495E63"/>
    <w:rsid w:val="00496124"/>
    <w:rsid w:val="004A207D"/>
    <w:rsid w:val="004A40F2"/>
    <w:rsid w:val="004B15A9"/>
    <w:rsid w:val="004B3948"/>
    <w:rsid w:val="004B477A"/>
    <w:rsid w:val="004B6CF9"/>
    <w:rsid w:val="004C190D"/>
    <w:rsid w:val="004C3EA4"/>
    <w:rsid w:val="004C6D55"/>
    <w:rsid w:val="004C7328"/>
    <w:rsid w:val="004E0780"/>
    <w:rsid w:val="004E1310"/>
    <w:rsid w:val="004E5A16"/>
    <w:rsid w:val="004F7CD9"/>
    <w:rsid w:val="00500E83"/>
    <w:rsid w:val="00505238"/>
    <w:rsid w:val="005169C6"/>
    <w:rsid w:val="00516A60"/>
    <w:rsid w:val="0052303E"/>
    <w:rsid w:val="005236FD"/>
    <w:rsid w:val="00526EB0"/>
    <w:rsid w:val="00531DAD"/>
    <w:rsid w:val="00531F33"/>
    <w:rsid w:val="00532C01"/>
    <w:rsid w:val="00534BA0"/>
    <w:rsid w:val="0054112A"/>
    <w:rsid w:val="00542633"/>
    <w:rsid w:val="00543365"/>
    <w:rsid w:val="005443A3"/>
    <w:rsid w:val="00545F4A"/>
    <w:rsid w:val="00547CB5"/>
    <w:rsid w:val="005537B3"/>
    <w:rsid w:val="0055451D"/>
    <w:rsid w:val="00560CD7"/>
    <w:rsid w:val="0056496D"/>
    <w:rsid w:val="005667BF"/>
    <w:rsid w:val="00566F3C"/>
    <w:rsid w:val="00570E6D"/>
    <w:rsid w:val="00574D60"/>
    <w:rsid w:val="00577F85"/>
    <w:rsid w:val="00582D42"/>
    <w:rsid w:val="00583DC3"/>
    <w:rsid w:val="00586A70"/>
    <w:rsid w:val="00586B4D"/>
    <w:rsid w:val="005919FA"/>
    <w:rsid w:val="005934AF"/>
    <w:rsid w:val="00593D2F"/>
    <w:rsid w:val="00595477"/>
    <w:rsid w:val="005A17B5"/>
    <w:rsid w:val="005A20DD"/>
    <w:rsid w:val="005B3370"/>
    <w:rsid w:val="005B3A54"/>
    <w:rsid w:val="005B7847"/>
    <w:rsid w:val="005D27E1"/>
    <w:rsid w:val="005D295A"/>
    <w:rsid w:val="005D592B"/>
    <w:rsid w:val="005D6D86"/>
    <w:rsid w:val="005D79AA"/>
    <w:rsid w:val="005E447A"/>
    <w:rsid w:val="005F0C17"/>
    <w:rsid w:val="005F115A"/>
    <w:rsid w:val="005F280B"/>
    <w:rsid w:val="005F385D"/>
    <w:rsid w:val="005F7A9A"/>
    <w:rsid w:val="00603874"/>
    <w:rsid w:val="006061FA"/>
    <w:rsid w:val="006112F1"/>
    <w:rsid w:val="00613D66"/>
    <w:rsid w:val="00617D93"/>
    <w:rsid w:val="00624A87"/>
    <w:rsid w:val="00630DB7"/>
    <w:rsid w:val="0064319C"/>
    <w:rsid w:val="0064388F"/>
    <w:rsid w:val="00650D8D"/>
    <w:rsid w:val="00651CE3"/>
    <w:rsid w:val="006547AC"/>
    <w:rsid w:val="00655586"/>
    <w:rsid w:val="00656F8B"/>
    <w:rsid w:val="00657FCB"/>
    <w:rsid w:val="006641E2"/>
    <w:rsid w:val="00664BD6"/>
    <w:rsid w:val="00666FF4"/>
    <w:rsid w:val="006670FB"/>
    <w:rsid w:val="00672758"/>
    <w:rsid w:val="00674911"/>
    <w:rsid w:val="00675B31"/>
    <w:rsid w:val="00680652"/>
    <w:rsid w:val="00680735"/>
    <w:rsid w:val="00681CB7"/>
    <w:rsid w:val="00691D26"/>
    <w:rsid w:val="00691F0C"/>
    <w:rsid w:val="00692114"/>
    <w:rsid w:val="00695191"/>
    <w:rsid w:val="00697C21"/>
    <w:rsid w:val="006A3FEF"/>
    <w:rsid w:val="006A668F"/>
    <w:rsid w:val="006B256A"/>
    <w:rsid w:val="006B484C"/>
    <w:rsid w:val="006C030F"/>
    <w:rsid w:val="006C0F29"/>
    <w:rsid w:val="006C2BDF"/>
    <w:rsid w:val="006C5949"/>
    <w:rsid w:val="006C7096"/>
    <w:rsid w:val="006D0772"/>
    <w:rsid w:val="006D3F1E"/>
    <w:rsid w:val="006D5602"/>
    <w:rsid w:val="006E392B"/>
    <w:rsid w:val="006E6CDA"/>
    <w:rsid w:val="006F5BF4"/>
    <w:rsid w:val="006F689A"/>
    <w:rsid w:val="00705505"/>
    <w:rsid w:val="0071203E"/>
    <w:rsid w:val="00713950"/>
    <w:rsid w:val="007154F3"/>
    <w:rsid w:val="00715C5D"/>
    <w:rsid w:val="00720EFB"/>
    <w:rsid w:val="007214C5"/>
    <w:rsid w:val="00722827"/>
    <w:rsid w:val="00723758"/>
    <w:rsid w:val="00725289"/>
    <w:rsid w:val="00727411"/>
    <w:rsid w:val="007420F0"/>
    <w:rsid w:val="0074630D"/>
    <w:rsid w:val="00746354"/>
    <w:rsid w:val="00751D98"/>
    <w:rsid w:val="00756F12"/>
    <w:rsid w:val="00761825"/>
    <w:rsid w:val="00766D6A"/>
    <w:rsid w:val="00770FD9"/>
    <w:rsid w:val="00772F36"/>
    <w:rsid w:val="0077506F"/>
    <w:rsid w:val="00777CBE"/>
    <w:rsid w:val="007801A2"/>
    <w:rsid w:val="00780B9F"/>
    <w:rsid w:val="00784259"/>
    <w:rsid w:val="007853A3"/>
    <w:rsid w:val="00786F1D"/>
    <w:rsid w:val="00787C82"/>
    <w:rsid w:val="00787E90"/>
    <w:rsid w:val="00791EA1"/>
    <w:rsid w:val="007941F1"/>
    <w:rsid w:val="00797BC9"/>
    <w:rsid w:val="007A0B41"/>
    <w:rsid w:val="007A13B7"/>
    <w:rsid w:val="007A5246"/>
    <w:rsid w:val="007A54C2"/>
    <w:rsid w:val="007B0C12"/>
    <w:rsid w:val="007B0C34"/>
    <w:rsid w:val="007B175C"/>
    <w:rsid w:val="007B4467"/>
    <w:rsid w:val="007B4963"/>
    <w:rsid w:val="007B6127"/>
    <w:rsid w:val="007B6946"/>
    <w:rsid w:val="007B6A72"/>
    <w:rsid w:val="007C0340"/>
    <w:rsid w:val="007C04B3"/>
    <w:rsid w:val="007C35F0"/>
    <w:rsid w:val="007C523D"/>
    <w:rsid w:val="007C632E"/>
    <w:rsid w:val="007D50A3"/>
    <w:rsid w:val="007D78E2"/>
    <w:rsid w:val="007E16F5"/>
    <w:rsid w:val="007E48A9"/>
    <w:rsid w:val="007F3A28"/>
    <w:rsid w:val="007F5E1D"/>
    <w:rsid w:val="007F619E"/>
    <w:rsid w:val="0080036D"/>
    <w:rsid w:val="0080286D"/>
    <w:rsid w:val="00803415"/>
    <w:rsid w:val="00803B5E"/>
    <w:rsid w:val="0081060B"/>
    <w:rsid w:val="00812C7D"/>
    <w:rsid w:val="00812E65"/>
    <w:rsid w:val="00813D40"/>
    <w:rsid w:val="00816C87"/>
    <w:rsid w:val="00824C10"/>
    <w:rsid w:val="00824C35"/>
    <w:rsid w:val="008266F5"/>
    <w:rsid w:val="0083125B"/>
    <w:rsid w:val="00833977"/>
    <w:rsid w:val="008404EE"/>
    <w:rsid w:val="0086173C"/>
    <w:rsid w:val="008640AE"/>
    <w:rsid w:val="008650BB"/>
    <w:rsid w:val="00865970"/>
    <w:rsid w:val="00877EAE"/>
    <w:rsid w:val="00882D36"/>
    <w:rsid w:val="00882F03"/>
    <w:rsid w:val="008907FC"/>
    <w:rsid w:val="00893E89"/>
    <w:rsid w:val="00894C36"/>
    <w:rsid w:val="00897B86"/>
    <w:rsid w:val="008A6F58"/>
    <w:rsid w:val="008B3136"/>
    <w:rsid w:val="008C3696"/>
    <w:rsid w:val="008D7067"/>
    <w:rsid w:val="008E0F91"/>
    <w:rsid w:val="008E1669"/>
    <w:rsid w:val="008E2DAA"/>
    <w:rsid w:val="008E33FF"/>
    <w:rsid w:val="008F14CF"/>
    <w:rsid w:val="008F18AA"/>
    <w:rsid w:val="008F5852"/>
    <w:rsid w:val="008F701C"/>
    <w:rsid w:val="00900F4F"/>
    <w:rsid w:val="00901D98"/>
    <w:rsid w:val="0092045B"/>
    <w:rsid w:val="00925B81"/>
    <w:rsid w:val="00931250"/>
    <w:rsid w:val="00932376"/>
    <w:rsid w:val="00943C02"/>
    <w:rsid w:val="00943D10"/>
    <w:rsid w:val="009516A1"/>
    <w:rsid w:val="00960D9A"/>
    <w:rsid w:val="00961A67"/>
    <w:rsid w:val="00964D79"/>
    <w:rsid w:val="00964F7A"/>
    <w:rsid w:val="00972D5D"/>
    <w:rsid w:val="0097546E"/>
    <w:rsid w:val="00975AA6"/>
    <w:rsid w:val="009765C8"/>
    <w:rsid w:val="009852EC"/>
    <w:rsid w:val="0099055E"/>
    <w:rsid w:val="00990BC7"/>
    <w:rsid w:val="009912DB"/>
    <w:rsid w:val="00995157"/>
    <w:rsid w:val="009968EC"/>
    <w:rsid w:val="00997354"/>
    <w:rsid w:val="00997B20"/>
    <w:rsid w:val="009A2348"/>
    <w:rsid w:val="009A2CC4"/>
    <w:rsid w:val="009B2631"/>
    <w:rsid w:val="009B6CC8"/>
    <w:rsid w:val="009B6EEF"/>
    <w:rsid w:val="009C6077"/>
    <w:rsid w:val="009C6ECF"/>
    <w:rsid w:val="009C7CDB"/>
    <w:rsid w:val="009C7E81"/>
    <w:rsid w:val="009E3E6C"/>
    <w:rsid w:val="009E50C0"/>
    <w:rsid w:val="009E705F"/>
    <w:rsid w:val="009F0F89"/>
    <w:rsid w:val="009F43B7"/>
    <w:rsid w:val="009F4C06"/>
    <w:rsid w:val="009F732D"/>
    <w:rsid w:val="00A00D6A"/>
    <w:rsid w:val="00A02239"/>
    <w:rsid w:val="00A11B44"/>
    <w:rsid w:val="00A1617D"/>
    <w:rsid w:val="00A21696"/>
    <w:rsid w:val="00A24B87"/>
    <w:rsid w:val="00A27366"/>
    <w:rsid w:val="00A325F3"/>
    <w:rsid w:val="00A346C5"/>
    <w:rsid w:val="00A42F94"/>
    <w:rsid w:val="00A46BD4"/>
    <w:rsid w:val="00A51FD5"/>
    <w:rsid w:val="00A528F4"/>
    <w:rsid w:val="00A65208"/>
    <w:rsid w:val="00A66FF1"/>
    <w:rsid w:val="00A67231"/>
    <w:rsid w:val="00A72F42"/>
    <w:rsid w:val="00A73F68"/>
    <w:rsid w:val="00A75ADE"/>
    <w:rsid w:val="00A85526"/>
    <w:rsid w:val="00A918CE"/>
    <w:rsid w:val="00A93E11"/>
    <w:rsid w:val="00A9403E"/>
    <w:rsid w:val="00A9695E"/>
    <w:rsid w:val="00AA172A"/>
    <w:rsid w:val="00AA6EB1"/>
    <w:rsid w:val="00AB5F4A"/>
    <w:rsid w:val="00AC2EC3"/>
    <w:rsid w:val="00AC6D6A"/>
    <w:rsid w:val="00AC748B"/>
    <w:rsid w:val="00AE0E61"/>
    <w:rsid w:val="00AE14CC"/>
    <w:rsid w:val="00AE28D0"/>
    <w:rsid w:val="00AE2F09"/>
    <w:rsid w:val="00AE5FAE"/>
    <w:rsid w:val="00AE636A"/>
    <w:rsid w:val="00AE69EB"/>
    <w:rsid w:val="00AF1356"/>
    <w:rsid w:val="00AF1DF1"/>
    <w:rsid w:val="00B01513"/>
    <w:rsid w:val="00B02954"/>
    <w:rsid w:val="00B0436B"/>
    <w:rsid w:val="00B057AE"/>
    <w:rsid w:val="00B14844"/>
    <w:rsid w:val="00B15FCA"/>
    <w:rsid w:val="00B26A2F"/>
    <w:rsid w:val="00B3020F"/>
    <w:rsid w:val="00B336FA"/>
    <w:rsid w:val="00B42236"/>
    <w:rsid w:val="00B47303"/>
    <w:rsid w:val="00B51515"/>
    <w:rsid w:val="00B57C01"/>
    <w:rsid w:val="00B654F9"/>
    <w:rsid w:val="00B663C0"/>
    <w:rsid w:val="00B67BC7"/>
    <w:rsid w:val="00B70A23"/>
    <w:rsid w:val="00B74005"/>
    <w:rsid w:val="00B808BD"/>
    <w:rsid w:val="00B82903"/>
    <w:rsid w:val="00B858B2"/>
    <w:rsid w:val="00B97E06"/>
    <w:rsid w:val="00BA0F5A"/>
    <w:rsid w:val="00BA1BCC"/>
    <w:rsid w:val="00BA37A8"/>
    <w:rsid w:val="00BA4E07"/>
    <w:rsid w:val="00BA54EA"/>
    <w:rsid w:val="00BA5D56"/>
    <w:rsid w:val="00BB1CE6"/>
    <w:rsid w:val="00BB598E"/>
    <w:rsid w:val="00BB7969"/>
    <w:rsid w:val="00BC1BEE"/>
    <w:rsid w:val="00BD025D"/>
    <w:rsid w:val="00BE3E52"/>
    <w:rsid w:val="00BE502E"/>
    <w:rsid w:val="00BE7D68"/>
    <w:rsid w:val="00BF05D7"/>
    <w:rsid w:val="00BF2B94"/>
    <w:rsid w:val="00BF4DA8"/>
    <w:rsid w:val="00BF5273"/>
    <w:rsid w:val="00BF5912"/>
    <w:rsid w:val="00BF7A4D"/>
    <w:rsid w:val="00BF7CC1"/>
    <w:rsid w:val="00C003E7"/>
    <w:rsid w:val="00C00520"/>
    <w:rsid w:val="00C00828"/>
    <w:rsid w:val="00C017DF"/>
    <w:rsid w:val="00C142B4"/>
    <w:rsid w:val="00C1592F"/>
    <w:rsid w:val="00C1598E"/>
    <w:rsid w:val="00C165B4"/>
    <w:rsid w:val="00C20227"/>
    <w:rsid w:val="00C21BD3"/>
    <w:rsid w:val="00C31CF2"/>
    <w:rsid w:val="00C3221E"/>
    <w:rsid w:val="00C349A0"/>
    <w:rsid w:val="00C34B8A"/>
    <w:rsid w:val="00C36C84"/>
    <w:rsid w:val="00C36F26"/>
    <w:rsid w:val="00C3704A"/>
    <w:rsid w:val="00C3724B"/>
    <w:rsid w:val="00C47C1D"/>
    <w:rsid w:val="00C503E2"/>
    <w:rsid w:val="00C52543"/>
    <w:rsid w:val="00C5417E"/>
    <w:rsid w:val="00C54DD9"/>
    <w:rsid w:val="00C61D4B"/>
    <w:rsid w:val="00C66948"/>
    <w:rsid w:val="00C748A1"/>
    <w:rsid w:val="00C76B2A"/>
    <w:rsid w:val="00C81FAF"/>
    <w:rsid w:val="00C86147"/>
    <w:rsid w:val="00C94817"/>
    <w:rsid w:val="00CA30FC"/>
    <w:rsid w:val="00CA363B"/>
    <w:rsid w:val="00CA4872"/>
    <w:rsid w:val="00CA50C2"/>
    <w:rsid w:val="00CA5EA5"/>
    <w:rsid w:val="00CB18F7"/>
    <w:rsid w:val="00CB1D8D"/>
    <w:rsid w:val="00CB299D"/>
    <w:rsid w:val="00CB44FB"/>
    <w:rsid w:val="00CB66B7"/>
    <w:rsid w:val="00CB7062"/>
    <w:rsid w:val="00CB7DEE"/>
    <w:rsid w:val="00CC16E2"/>
    <w:rsid w:val="00CC4498"/>
    <w:rsid w:val="00CD17B9"/>
    <w:rsid w:val="00CD335A"/>
    <w:rsid w:val="00CD7C7B"/>
    <w:rsid w:val="00CE2E33"/>
    <w:rsid w:val="00CE31D5"/>
    <w:rsid w:val="00CE5F9A"/>
    <w:rsid w:val="00CE6472"/>
    <w:rsid w:val="00CE651F"/>
    <w:rsid w:val="00CF03AB"/>
    <w:rsid w:val="00CF14AA"/>
    <w:rsid w:val="00CF4AF1"/>
    <w:rsid w:val="00CF5E26"/>
    <w:rsid w:val="00D00167"/>
    <w:rsid w:val="00D0067B"/>
    <w:rsid w:val="00D02E8E"/>
    <w:rsid w:val="00D06B2A"/>
    <w:rsid w:val="00D11FAF"/>
    <w:rsid w:val="00D13D70"/>
    <w:rsid w:val="00D16784"/>
    <w:rsid w:val="00D2358C"/>
    <w:rsid w:val="00D3084B"/>
    <w:rsid w:val="00D31201"/>
    <w:rsid w:val="00D3417F"/>
    <w:rsid w:val="00D4591D"/>
    <w:rsid w:val="00D46C31"/>
    <w:rsid w:val="00D46F22"/>
    <w:rsid w:val="00D475C0"/>
    <w:rsid w:val="00D51CBF"/>
    <w:rsid w:val="00D53D91"/>
    <w:rsid w:val="00D63B6B"/>
    <w:rsid w:val="00D648AE"/>
    <w:rsid w:val="00D7343A"/>
    <w:rsid w:val="00D8768B"/>
    <w:rsid w:val="00D87804"/>
    <w:rsid w:val="00DA0C81"/>
    <w:rsid w:val="00DA5F2E"/>
    <w:rsid w:val="00DA62FE"/>
    <w:rsid w:val="00DA6D69"/>
    <w:rsid w:val="00DB6067"/>
    <w:rsid w:val="00DB6F42"/>
    <w:rsid w:val="00DB72A1"/>
    <w:rsid w:val="00DC582D"/>
    <w:rsid w:val="00DD2A5A"/>
    <w:rsid w:val="00DD44A4"/>
    <w:rsid w:val="00DF55B2"/>
    <w:rsid w:val="00DF6D96"/>
    <w:rsid w:val="00DF6F14"/>
    <w:rsid w:val="00E00F31"/>
    <w:rsid w:val="00E03CC3"/>
    <w:rsid w:val="00E06931"/>
    <w:rsid w:val="00E07763"/>
    <w:rsid w:val="00E15D0E"/>
    <w:rsid w:val="00E165BA"/>
    <w:rsid w:val="00E1749D"/>
    <w:rsid w:val="00E223B0"/>
    <w:rsid w:val="00E2614C"/>
    <w:rsid w:val="00E27116"/>
    <w:rsid w:val="00E300F7"/>
    <w:rsid w:val="00E501E1"/>
    <w:rsid w:val="00E53605"/>
    <w:rsid w:val="00E604F7"/>
    <w:rsid w:val="00E6142E"/>
    <w:rsid w:val="00E627FE"/>
    <w:rsid w:val="00E675E3"/>
    <w:rsid w:val="00E67AC1"/>
    <w:rsid w:val="00E70938"/>
    <w:rsid w:val="00E71376"/>
    <w:rsid w:val="00E72688"/>
    <w:rsid w:val="00E72F7B"/>
    <w:rsid w:val="00E770DE"/>
    <w:rsid w:val="00E77CA1"/>
    <w:rsid w:val="00E87A9F"/>
    <w:rsid w:val="00E87B86"/>
    <w:rsid w:val="00E92CD8"/>
    <w:rsid w:val="00E96AE5"/>
    <w:rsid w:val="00EA2250"/>
    <w:rsid w:val="00EA3BBF"/>
    <w:rsid w:val="00EB59EC"/>
    <w:rsid w:val="00EC05F1"/>
    <w:rsid w:val="00EC1FE2"/>
    <w:rsid w:val="00EC3E5A"/>
    <w:rsid w:val="00EC4DC1"/>
    <w:rsid w:val="00EC7CB5"/>
    <w:rsid w:val="00EC7DB1"/>
    <w:rsid w:val="00ED4708"/>
    <w:rsid w:val="00ED516E"/>
    <w:rsid w:val="00ED5741"/>
    <w:rsid w:val="00EE0A2F"/>
    <w:rsid w:val="00EE3046"/>
    <w:rsid w:val="00EE4F5F"/>
    <w:rsid w:val="00EE5FDA"/>
    <w:rsid w:val="00EE62D0"/>
    <w:rsid w:val="00EF35DE"/>
    <w:rsid w:val="00F0373B"/>
    <w:rsid w:val="00F03E3F"/>
    <w:rsid w:val="00F045AF"/>
    <w:rsid w:val="00F06186"/>
    <w:rsid w:val="00F1270A"/>
    <w:rsid w:val="00F12B29"/>
    <w:rsid w:val="00F2000A"/>
    <w:rsid w:val="00F24910"/>
    <w:rsid w:val="00F31DBB"/>
    <w:rsid w:val="00F32180"/>
    <w:rsid w:val="00F333CD"/>
    <w:rsid w:val="00F359D4"/>
    <w:rsid w:val="00F372C2"/>
    <w:rsid w:val="00F41193"/>
    <w:rsid w:val="00F45DDC"/>
    <w:rsid w:val="00F53FF0"/>
    <w:rsid w:val="00F54005"/>
    <w:rsid w:val="00F61924"/>
    <w:rsid w:val="00F64C48"/>
    <w:rsid w:val="00F65086"/>
    <w:rsid w:val="00F706C4"/>
    <w:rsid w:val="00F7110B"/>
    <w:rsid w:val="00F71CD9"/>
    <w:rsid w:val="00F724DF"/>
    <w:rsid w:val="00F77B63"/>
    <w:rsid w:val="00F811D4"/>
    <w:rsid w:val="00F9283E"/>
    <w:rsid w:val="00F92B4C"/>
    <w:rsid w:val="00F9787B"/>
    <w:rsid w:val="00FA7391"/>
    <w:rsid w:val="00FD08E4"/>
    <w:rsid w:val="00FD7589"/>
    <w:rsid w:val="00FE4B8D"/>
    <w:rsid w:val="00FF6056"/>
    <w:rsid w:val="00FF64D8"/>
    <w:rsid w:val="00FF7D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86147"/>
    <w:pPr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9"/>
    <w:qFormat/>
    <w:rsid w:val="0003547D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9"/>
    <w:qFormat/>
    <w:rsid w:val="001512FC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Heading4">
    <w:name w:val="heading 4"/>
    <w:basedOn w:val="Normal"/>
    <w:link w:val="Heading4Char"/>
    <w:uiPriority w:val="99"/>
    <w:qFormat/>
    <w:rsid w:val="00347992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/>
      <w:b/>
      <w:bCs/>
      <w:sz w:val="24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03547D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1512FC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9"/>
    <w:locked/>
    <w:rsid w:val="00347992"/>
    <w:rPr>
      <w:rFonts w:ascii="Times New Roman" w:hAnsi="Times New Roman" w:cs="Times New Roman"/>
      <w:b/>
      <w:bCs/>
      <w:sz w:val="24"/>
      <w:szCs w:val="24"/>
    </w:rPr>
  </w:style>
  <w:style w:type="character" w:styleId="Hyperlink">
    <w:name w:val="Hyperlink"/>
    <w:basedOn w:val="DefaultParagraphFont"/>
    <w:uiPriority w:val="99"/>
    <w:rsid w:val="008A6F58"/>
    <w:rPr>
      <w:rFonts w:cs="Times New Roman"/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rsid w:val="008A6F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8A6F58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rsid w:val="00053447"/>
    <w:rPr>
      <w:rFonts w:cs="Times New Roman"/>
      <w:color w:val="800080"/>
      <w:u w:val="single"/>
    </w:rPr>
  </w:style>
  <w:style w:type="paragraph" w:styleId="ListParagraph">
    <w:name w:val="List Paragraph"/>
    <w:basedOn w:val="Normal"/>
    <w:uiPriority w:val="99"/>
    <w:qFormat/>
    <w:rsid w:val="00AE5FAE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502535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25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253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0253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253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0253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0253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0253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0253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0253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0253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0253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5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5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0253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502535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5025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50253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50253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50253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0253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253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0253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0253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0253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0253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0253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025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253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02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0253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025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25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0253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0253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0253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0253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50253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0253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0253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0253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0253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0253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0253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0253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02536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0253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02535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50253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02535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53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53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7" Type="http://schemas.openxmlformats.org/officeDocument/2006/relationships/hyperlink" Target="https://app.zeplin.io/project.html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1" Type="http://schemas.openxmlformats.org/officeDocument/2006/relationships/numbering" Target="numbering.xml"/><Relationship Id="rId6" Type="http://schemas.openxmlformats.org/officeDocument/2006/relationships/hyperlink" Target="https://app.zeplin.io/project.html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1294</TotalTime>
  <Pages>54</Pages>
  <Words>486</Words>
  <Characters>2773</Characters>
  <Application>Microsoft Office Outlook</Application>
  <DocSecurity>0</DocSecurity>
  <Lines>0</Lines>
  <Paragraphs>0</Paragraphs>
  <ScaleCrop>false</ScaleCrop>
  <Company>Cisco Systems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Phillip Pi</dc:creator>
  <cp:keywords/>
  <dc:description/>
  <cp:lastModifiedBy>ant</cp:lastModifiedBy>
  <cp:revision>691</cp:revision>
  <dcterms:created xsi:type="dcterms:W3CDTF">2015-11-23T21:12:00Z</dcterms:created>
  <dcterms:modified xsi:type="dcterms:W3CDTF">2017-05-19T05:59:00Z</dcterms:modified>
</cp:coreProperties>
</file>