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097" w:rsidRPr="00D95F0B" w:rsidRDefault="00D81097" w:rsidP="003C16F5">
      <w:pPr>
        <w:spacing w:line="240" w:lineRule="auto"/>
        <w:jc w:val="center"/>
        <w:rPr>
          <w:rFonts w:ascii="Cambria" w:hAnsi="Cambria"/>
          <w:b/>
          <w:sz w:val="16"/>
          <w:szCs w:val="16"/>
        </w:rPr>
      </w:pPr>
      <w:r w:rsidRPr="00D95F0B">
        <w:rPr>
          <w:rFonts w:ascii="Cambria" w:hAnsi="Cambria"/>
          <w:b/>
          <w:sz w:val="16"/>
          <w:szCs w:val="16"/>
        </w:rPr>
        <w:t>Phillip Pi’s UI QA Results (</w:t>
      </w:r>
      <w:bookmarkStart w:id="0" w:name="_GoBack"/>
      <w:bookmarkEnd w:id="0"/>
      <w:r w:rsidRPr="00D95F0B">
        <w:rPr>
          <w:rFonts w:ascii="Cambria" w:hAnsi="Cambria"/>
          <w:b/>
          <w:sz w:val="16"/>
          <w:szCs w:val="16"/>
        </w:rPr>
        <w:t>mainly visual defect (VD) issues like icons, colo(u)rs, type, alignment, layout grid, etc.) for Spark’s v1.5 desktop client for Windows v1.5… 4/15-19/2016</w:t>
      </w:r>
    </w:p>
    <w:p w:rsidR="00D81097" w:rsidRPr="00D95F0B" w:rsidRDefault="00D81097" w:rsidP="003C16F5">
      <w:pPr>
        <w:spacing w:line="240" w:lineRule="auto"/>
        <w:jc w:val="center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 xml:space="preserve">Notes: Used </w:t>
      </w:r>
      <w:hyperlink r:id="rId5" w:anchor="pid=56e2d17c427e9ee22207db27&amp;dashboard" w:history="1">
        <w:r w:rsidRPr="00D95F0B">
          <w:rPr>
            <w:rStyle w:val="Hyperlink"/>
            <w:rFonts w:ascii="Cambria" w:hAnsi="Cambria"/>
            <w:sz w:val="16"/>
            <w:szCs w:val="16"/>
          </w:rPr>
          <w:t>https://app.zeplin.io/project.html#pid=56e2d17c427e9ee22207db27&amp;dashboard</w:t>
        </w:r>
      </w:hyperlink>
      <w:r w:rsidRPr="00D95F0B">
        <w:rPr>
          <w:rFonts w:ascii="Cambria" w:hAnsi="Cambria"/>
          <w:sz w:val="16"/>
          <w:szCs w:val="16"/>
        </w:rPr>
        <w:t xml:space="preserve"> (PostStorm-Finished Concept Images-Desktop) and 64-bit W7 EE SP1 (OS’ (D/P)PI @ 100% (smaller; not default) on a Thinkpad Lenovo W530 laptop/notebook. All softwares had the (new/lat)est updates. All dates and times were based on </w:t>
      </w:r>
      <w:smartTag w:uri="urn:schemas-microsoft-com:office:smarttags" w:element="place">
        <w:smartTag w:uri="urn:schemas-microsoft-com:office:smarttags" w:element="country-region">
          <w:r w:rsidRPr="00D95F0B">
            <w:rPr>
              <w:rFonts w:ascii="Cambria" w:hAnsi="Cambria"/>
              <w:sz w:val="16"/>
              <w:szCs w:val="16"/>
            </w:rPr>
            <w:t>USA</w:t>
          </w:r>
        </w:smartTag>
      </w:smartTag>
      <w:r w:rsidRPr="00D95F0B">
        <w:rPr>
          <w:rFonts w:ascii="Cambria" w:hAnsi="Cambria"/>
          <w:sz w:val="16"/>
          <w:szCs w:val="16"/>
        </w:rPr>
        <w:t>’s PDT zone. Only general differences are documented, not the details like color codes, sizes, etc. Unable to check most of the video conferencing features due to lack of options</w:t>
      </w:r>
      <w:r>
        <w:rPr>
          <w:rFonts w:ascii="Cambria" w:hAnsi="Cambria"/>
          <w:sz w:val="16"/>
          <w:szCs w:val="16"/>
        </w:rPr>
        <w:t xml:space="preserve"> and access</w:t>
      </w:r>
      <w:r w:rsidRPr="00D95F0B">
        <w:rPr>
          <w:rFonts w:ascii="Cambria" w:hAnsi="Cambria"/>
          <w:sz w:val="16"/>
          <w:szCs w:val="16"/>
        </w:rPr>
        <w:t xml:space="preserve"> (e.g, </w:t>
      </w:r>
      <w:r>
        <w:rPr>
          <w:rFonts w:ascii="Cambria" w:hAnsi="Cambria"/>
          <w:sz w:val="16"/>
          <w:szCs w:val="16"/>
        </w:rPr>
        <w:t>having more than three room members with non-Cisco accounts</w:t>
      </w:r>
      <w:r w:rsidRPr="00D95F0B">
        <w:rPr>
          <w:rFonts w:ascii="Cambria" w:hAnsi="Cambria"/>
          <w:sz w:val="16"/>
          <w:szCs w:val="16"/>
        </w:rPr>
        <w:t>) to test.</w: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3.6pt;margin-top:2.55pt;width:581.65pt;height:551.25pt;z-index:251658240;visibility:visible">
            <v:imagedata r:id="rId6" o:title=""/>
            <w10:wrap type="square"/>
          </v:shape>
        </w:pict>
      </w:r>
      <w:r w:rsidRPr="00D95F0B">
        <w:rPr>
          <w:rFonts w:ascii="Cambria" w:hAnsi="Cambria"/>
          <w:sz w:val="16"/>
          <w:szCs w:val="16"/>
        </w:rPr>
        <w:t xml:space="preserve">V1.5.1464.0 on 4/15/2016 with </w:t>
      </w:r>
      <w:hyperlink r:id="rId7" w:anchor="pid=56e2d17c427e9ee22207db27&amp;sid=56e2e6b4a0db660c2ad251eb" w:history="1">
        <w:r w:rsidRPr="00D95F0B">
          <w:rPr>
            <w:rStyle w:val="Hyperlink"/>
            <w:rFonts w:ascii="Cambria" w:hAnsi="Cambria"/>
            <w:sz w:val="16"/>
            <w:szCs w:val="16"/>
          </w:rPr>
          <w:t>https://app.zeplin.io/project.html#pid=56e2d17c427e9ee22207db27&amp;sid=56e2e6b4a0db660c2ad251eb</w:t>
        </w:r>
      </w:hyperlink>
      <w:r w:rsidRPr="00D95F0B">
        <w:rPr>
          <w:rFonts w:ascii="Cambria" w:hAnsi="Cambria"/>
          <w:sz w:val="16"/>
          <w:szCs w:val="16"/>
        </w:rPr>
        <w:t xml:space="preserve"> (PostStorm-Desktop_HS_IM Area-070316):</w: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Most of top  left side (not enough screen desktop resolution to show all at 100% in Zeplin and bottom comparisons didn’t show any obvious mismatches)’s  issues found:</w: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“Cisco” in Spark’s title bar. Redline says no to the company’s name.</w: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Client shows no horizontal thick blue bar below “Cisco Spark”’s title bar.</w: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Redline’s “&gt; Rooms” versus beta’s “&lt; Recents” for “/ All”.</w: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“Recents” sections show different room texts: Redline’s “One-to-One” versus client’s “1-to-1”.</w: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“Recents”’s highlighted “All” shows a missing gr(a/e)y color background rectangle box.</w: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 xml:space="preserve">- Vertical scrollbar: Redline doesn’t show it, but it exists in the build. </w: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Windows also shows the darker gr(e/a)y color gap where the vertical scrollbar area is.</w: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Above my build’s vertical scrollbar, there is a horizontal gr(a/e)y line on its right. Redline doesn’t show this line.</w: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Redline doesn’t show user’s menu option with its circular avatar image and name, but client did with “Phillip” and his circular ninja ant image.</w: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Menu options’ gear icons’ texts: Redline’s “Settings” versus client’s “Options”.</w:t>
      </w:r>
    </w:p>
    <w:p w:rsidR="00D81097" w:rsidRPr="00D95F0B" w:rsidRDefault="00D81097" w:rsidP="003C16F5">
      <w:pPr>
        <w:autoSpaceDE w:val="0"/>
        <w:autoSpaceDN w:val="0"/>
        <w:adjustRightInd w:val="0"/>
        <w:spacing w:after="0" w:line="240" w:lineRule="auto"/>
        <w:rPr>
          <w:rFonts w:ascii="Cambria" w:hAnsi="Cambria" w:cs="MS Shell Dlg 2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Redline shows middle dots (</w:t>
      </w:r>
      <w:r w:rsidRPr="00D95F0B">
        <w:rPr>
          <w:rFonts w:ascii="Cambria" w:hAnsi="Cambria" w:cs="Arial"/>
          <w:sz w:val="16"/>
          <w:szCs w:val="16"/>
        </w:rPr>
        <w:t>·</w:t>
      </w:r>
      <w:r w:rsidRPr="00D95F0B">
        <w:rPr>
          <w:rFonts w:ascii="Cambria" w:hAnsi="Cambria"/>
          <w:sz w:val="16"/>
          <w:szCs w:val="16"/>
        </w:rPr>
        <w:t>) between most names and their messages. Others show colons like in my client.</w: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br w:type="page"/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Most of top’s right side’s (not enough screen desktop resolution to show all at 100% in Zeplin and bottom comparisons didn’t show any obvious mismatches):</w: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190D46">
        <w:rPr>
          <w:rFonts w:ascii="Cambria" w:hAnsi="Cambria"/>
          <w:noProof/>
          <w:sz w:val="16"/>
          <w:szCs w:val="16"/>
        </w:rPr>
        <w:pict>
          <v:shape id="Picture 4" o:spid="_x0000_i1025" type="#_x0000_t75" style="width:782.25pt;height:439.5pt;visibility:visible">
            <v:imagedata r:id="rId8" o:title=""/>
          </v:shape>
        </w:pict>
      </w:r>
    </w:p>
    <w:p w:rsidR="00D81097" w:rsidRPr="00D95F0B" w:rsidRDefault="00D81097" w:rsidP="00696F95">
      <w:pPr>
        <w:pStyle w:val="NoSpacing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Issues Found:</w:t>
      </w:r>
    </w:p>
    <w:p w:rsidR="00D81097" w:rsidRPr="00D95F0B" w:rsidRDefault="00D81097" w:rsidP="00696F95">
      <w:pPr>
        <w:pStyle w:val="NoSpacing"/>
        <w:rPr>
          <w:rFonts w:ascii="Cambria" w:hAnsi="Cambria"/>
          <w:sz w:val="16"/>
          <w:szCs w:val="16"/>
        </w:rPr>
      </w:pPr>
    </w:p>
    <w:p w:rsidR="00D81097" w:rsidRPr="00D95F0B" w:rsidRDefault="00D81097" w:rsidP="00696F95">
      <w:pPr>
        <w:pStyle w:val="NoSpacing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Different "Show people..." icons.</w:t>
      </w:r>
    </w:p>
    <w:p w:rsidR="00D81097" w:rsidRPr="00D95F0B" w:rsidRDefault="00D81097" w:rsidP="00696F95">
      <w:pPr>
        <w:pStyle w:val="NoSpacing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| divider in the icon area.</w:t>
      </w:r>
    </w:p>
    <w:p w:rsidR="00D81097" w:rsidRPr="00D95F0B" w:rsidRDefault="00D81097" w:rsidP="00696F95">
      <w:pPr>
        <w:pStyle w:val="NoSpacing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Two extra icons ("Room meeting information" and "Integrations") in the client build or maybe the redline’s two icons were missing.</w:t>
      </w:r>
    </w:p>
    <w:p w:rsidR="00D81097" w:rsidRPr="00D95F0B" w:rsidRDefault="00D81097" w:rsidP="00696F95">
      <w:pPr>
        <w:pStyle w:val="NoSpacing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Redline showed missing people’s last names and their time stamps in their messages, but client build showed them.</w:t>
      </w:r>
    </w:p>
    <w:p w:rsidR="00D81097" w:rsidRPr="00D95F0B" w:rsidRDefault="00D81097" w:rsidP="00696F95">
      <w:pPr>
        <w:pStyle w:val="NoSpacing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 xml:space="preserve">- Client build showed added users, to the room, show their usernames and times. Redline didn’t. </w:t>
      </w:r>
    </w:p>
    <w:p w:rsidR="00D81097" w:rsidRPr="00D95F0B" w:rsidRDefault="00D81097">
      <w:pPr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br w:type="page"/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Bottom Right’s Section’s Comparisons:</w: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190D46">
        <w:rPr>
          <w:rFonts w:ascii="Cambria" w:hAnsi="Cambria"/>
          <w:noProof/>
          <w:sz w:val="16"/>
          <w:szCs w:val="16"/>
        </w:rPr>
        <w:pict>
          <v:shape id="Picture 6" o:spid="_x0000_i1026" type="#_x0000_t75" style="width:783.75pt;height:129.75pt;visibility:visible">
            <v:imagedata r:id="rId9" o:title=""/>
          </v:shape>
        </w:pic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Issue Found: Redline shows there is no screen capture icon and option, but the client build has it.</w:t>
      </w:r>
    </w:p>
    <w:p w:rsidR="00D81097" w:rsidRPr="00D95F0B" w:rsidRDefault="00D81097" w:rsidP="003C16F5">
      <w:pPr>
        <w:spacing w:line="240" w:lineRule="auto"/>
        <w:rPr>
          <w:rFonts w:ascii="Cambria" w:hAnsi="Cambria"/>
          <w:sz w:val="16"/>
          <w:szCs w:val="16"/>
        </w:rPr>
      </w:pPr>
      <w:r>
        <w:rPr>
          <w:noProof/>
        </w:rPr>
        <w:pict>
          <v:shape id="Picture 7" o:spid="_x0000_s1027" type="#_x0000_t75" style="position:absolute;margin-left:0;margin-top:19.6pt;width:541.65pt;height:410.75pt;z-index:251659264;visibility:visible">
            <v:imagedata r:id="rId10" o:title=""/>
            <w10:wrap type="square"/>
          </v:shape>
        </w:pict>
      </w:r>
    </w:p>
    <w:p w:rsidR="00D81097" w:rsidRPr="00D95F0B" w:rsidRDefault="00D81097" w:rsidP="004C24BF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 xml:space="preserve">V1.5.1464.0 on 4/18/2016 with  </w:t>
      </w:r>
      <w:hyperlink r:id="rId11" w:anchor="pid=56e2d17c427e9ee22207db27&amp;sid=56e2e6a9a0db660c2ad2502c" w:history="1">
        <w:r w:rsidRPr="00D95F0B">
          <w:rPr>
            <w:rStyle w:val="Hyperlink"/>
            <w:rFonts w:ascii="Cambria" w:hAnsi="Cambria"/>
            <w:sz w:val="16"/>
            <w:szCs w:val="16"/>
          </w:rPr>
          <w:t>https://app.zeplin.io/project.html#pid=56e2d17c427e9ee22207db27&amp;sid=56e2e6a9a0db660c2ad2502c</w:t>
        </w:r>
      </w:hyperlink>
      <w:r w:rsidRPr="00D95F0B">
        <w:rPr>
          <w:rFonts w:ascii="Cambria" w:hAnsi="Cambria"/>
          <w:sz w:val="16"/>
          <w:szCs w:val="16"/>
        </w:rPr>
        <w:t xml:space="preserve"> (PostStorm-Desktop_HS_IncallNo call controls-070316 [never saw no controls though]). Issues found (ignoring the same ones reported earlier) in top (not enough screen desktop resolution to show all at the same time) section:</w:t>
      </w:r>
    </w:p>
    <w:p w:rsidR="00D81097" w:rsidRPr="00D95F0B" w:rsidRDefault="00D81097" w:rsidP="004C24BF">
      <w:pPr>
        <w:pStyle w:val="ListParagraph"/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Active camera icon sizes are slightly different in terms of widths (redline shows thin camera while the build shows a long camera).</w:t>
      </w:r>
    </w:p>
    <w:p w:rsidR="00D81097" w:rsidRPr="00D95F0B" w:rsidRDefault="00D81097" w:rsidP="004C24BF">
      <w:pPr>
        <w:pStyle w:val="ListParagraph"/>
        <w:spacing w:line="240" w:lineRule="auto"/>
        <w:rPr>
          <w:rFonts w:ascii="Cambria" w:hAnsi="Cambria"/>
          <w:sz w:val="16"/>
          <w:szCs w:val="16"/>
        </w:rPr>
      </w:pPr>
    </w:p>
    <w:p w:rsidR="00D81097" w:rsidRPr="00D95F0B" w:rsidRDefault="00D81097" w:rsidP="004C24BF">
      <w:pPr>
        <w:pStyle w:val="ListParagraph"/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Build’s timer shows a zero in the minutes’ first digit for a single non-0 minute (03:11) while redline’s timer doesn’t show it (3:25).</w:t>
      </w:r>
    </w:p>
    <w:p w:rsidR="00D81097" w:rsidRPr="00D95F0B" w:rsidRDefault="00D81097" w:rsidP="004C24BF">
      <w:pPr>
        <w:pStyle w:val="ListParagraph"/>
        <w:spacing w:line="240" w:lineRule="auto"/>
        <w:rPr>
          <w:rFonts w:ascii="Cambria" w:hAnsi="Cambria"/>
          <w:sz w:val="16"/>
          <w:szCs w:val="16"/>
        </w:rPr>
      </w:pPr>
    </w:p>
    <w:p w:rsidR="00D81097" w:rsidRPr="00D95F0B" w:rsidRDefault="00D81097" w:rsidP="00B34449">
      <w:pPr>
        <w:pStyle w:val="ListParagraph"/>
        <w:spacing w:line="240" w:lineRule="auto"/>
        <w:ind w:left="1080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Rooms’ toolbar icons: Redline shows two missing right two icons ("Room meeting information" and "Integrations") after its | divider, but the build shows them without its | divider. Also, "Show people..." icons are different.</w:t>
      </w:r>
    </w:p>
    <w:p w:rsidR="00D81097" w:rsidRPr="00D95F0B" w:rsidRDefault="00D81097" w:rsidP="00B34449">
      <w:pPr>
        <w:pStyle w:val="ListParagraph"/>
        <w:spacing w:line="240" w:lineRule="auto"/>
        <w:ind w:left="1080"/>
        <w:rPr>
          <w:rFonts w:ascii="Cambria" w:hAnsi="Cambria"/>
          <w:sz w:val="16"/>
          <w:szCs w:val="16"/>
        </w:rPr>
      </w:pPr>
    </w:p>
    <w:p w:rsidR="00D81097" w:rsidRPr="00D95F0B" w:rsidRDefault="00D81097" w:rsidP="00AB22B8">
      <w:pPr>
        <w:pStyle w:val="ListParagraph"/>
        <w:spacing w:line="240" w:lineRule="auto"/>
        <w:ind w:left="1080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In the top right corner, redline does not show a video gr(a/e)y  camera icon while the build does.</w:t>
      </w:r>
    </w:p>
    <w:p w:rsidR="00D81097" w:rsidRPr="00D95F0B" w:rsidRDefault="00D81097" w:rsidP="00AB22B8">
      <w:pPr>
        <w:pStyle w:val="ListParagraph"/>
        <w:spacing w:line="240" w:lineRule="auto"/>
        <w:ind w:left="1080"/>
        <w:rPr>
          <w:rFonts w:ascii="Cambria" w:hAnsi="Cambria"/>
          <w:sz w:val="16"/>
          <w:szCs w:val="16"/>
        </w:rPr>
      </w:pPr>
    </w:p>
    <w:p w:rsidR="00D81097" w:rsidRPr="00D95F0B" w:rsidRDefault="00D81097" w:rsidP="00AB22B8">
      <w:pPr>
        <w:pStyle w:val="ListParagraph"/>
        <w:spacing w:line="240" w:lineRule="auto"/>
        <w:ind w:left="1080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Windowed camera screens are in different positions. Redline shows lower than the build’s (closer to the top).</w:t>
      </w:r>
    </w:p>
    <w:p w:rsidR="00D81097" w:rsidRPr="00D95F0B" w:rsidRDefault="00D81097" w:rsidP="00AB22B8">
      <w:pPr>
        <w:pStyle w:val="ListParagraph"/>
        <w:spacing w:line="240" w:lineRule="auto"/>
        <w:ind w:left="1080"/>
        <w:rPr>
          <w:rFonts w:ascii="Cambria" w:hAnsi="Cambria"/>
          <w:sz w:val="16"/>
          <w:szCs w:val="16"/>
        </w:rPr>
      </w:pPr>
    </w:p>
    <w:p w:rsidR="00D81097" w:rsidRPr="00D95F0B" w:rsidRDefault="00D81097" w:rsidP="00AB22B8">
      <w:pPr>
        <w:pStyle w:val="ListParagraph"/>
        <w:spacing w:line="240" w:lineRule="auto"/>
        <w:ind w:left="1080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Redline’s video camera’s windowed screen does not show the two icons (pop-up and fullscreen) while client does.</w:t>
      </w:r>
    </w:p>
    <w:p w:rsidR="00D81097" w:rsidRPr="00D95F0B" w:rsidRDefault="00D81097" w:rsidP="00AB22B8">
      <w:pPr>
        <w:pStyle w:val="ListParagraph"/>
        <w:spacing w:line="240" w:lineRule="auto"/>
        <w:ind w:left="1080"/>
        <w:rPr>
          <w:rFonts w:ascii="Cambria" w:hAnsi="Cambria"/>
          <w:sz w:val="16"/>
          <w:szCs w:val="16"/>
        </w:rPr>
      </w:pPr>
    </w:p>
    <w:p w:rsidR="00D81097" w:rsidRPr="00D95F0B" w:rsidRDefault="00D81097" w:rsidP="00AB22B8">
      <w:pPr>
        <w:pStyle w:val="ListParagraph"/>
        <w:spacing w:line="240" w:lineRule="auto"/>
        <w:ind w:left="1080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In the rooms, redline doesn’t show the timer and its room’s title. Client build does.</w:t>
      </w:r>
    </w:p>
    <w:p w:rsidR="00D81097" w:rsidRPr="00D95F0B" w:rsidRDefault="00D81097">
      <w:pPr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br w:type="page"/>
      </w:r>
    </w:p>
    <w:p w:rsidR="00D81097" w:rsidRPr="00D95F0B" w:rsidRDefault="00D81097" w:rsidP="005E4B5E">
      <w:pPr>
        <w:spacing w:line="240" w:lineRule="auto"/>
        <w:rPr>
          <w:rFonts w:ascii="Cambria" w:hAnsi="Cambria"/>
          <w:sz w:val="16"/>
          <w:szCs w:val="16"/>
        </w:rPr>
      </w:pPr>
      <w:r>
        <w:rPr>
          <w:noProof/>
        </w:rPr>
        <w:pict>
          <v:shape id="Picture 2" o:spid="_x0000_s1028" type="#_x0000_t75" style="position:absolute;margin-left:0;margin-top:0;width:696.15pt;height:612.6pt;z-index:251660288;visibility:visible">
            <v:imagedata r:id="rId12" o:title=""/>
            <w10:wrap type="square"/>
          </v:shape>
        </w:pict>
      </w:r>
      <w:r w:rsidRPr="00D95F0B">
        <w:rPr>
          <w:rFonts w:ascii="Cambria" w:hAnsi="Cambria"/>
          <w:sz w:val="16"/>
          <w:szCs w:val="16"/>
        </w:rPr>
        <w:t xml:space="preserve">V1.5.1464.0 on 4/18/2016 with </w:t>
      </w:r>
      <w:hyperlink r:id="rId13" w:anchor="pid=56e2d17c427e9ee22207db27&amp;sid=56e2e6abcd65b9192e47b551" w:history="1">
        <w:r w:rsidRPr="00D95F0B">
          <w:rPr>
            <w:rStyle w:val="Hyperlink"/>
            <w:rFonts w:ascii="Cambria" w:hAnsi="Cambria"/>
            <w:sz w:val="16"/>
            <w:szCs w:val="16"/>
          </w:rPr>
          <w:t>https://app.zeplin.io/project.html#pid=56e2d17c427e9ee22207db27&amp;sid=56e2e6abcd65b9192e47b551</w:t>
        </w:r>
      </w:hyperlink>
      <w:r w:rsidRPr="00D95F0B">
        <w:rPr>
          <w:rFonts w:ascii="Cambria" w:hAnsi="Cambria"/>
          <w:sz w:val="16"/>
          <w:szCs w:val="16"/>
        </w:rPr>
        <w:t xml:space="preserve"> (PostStorm-Desktop_HS_Incall-070316):</w:t>
      </w:r>
    </w:p>
    <w:p w:rsidR="00D81097" w:rsidRPr="00D95F0B" w:rsidRDefault="00D81097" w:rsidP="00704B9E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Issues found (ignoring the same ones reported earlier) in top (not enough screen desktop resolution to show all at the same time) section:</w:t>
      </w:r>
    </w:p>
    <w:p w:rsidR="00D81097" w:rsidRPr="00D95F0B" w:rsidRDefault="00D81097" w:rsidP="00704B9E">
      <w:pPr>
        <w:pStyle w:val="ListParagraph"/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Rooms’ timers show zeros (00:49) in the minutes in the build while redline doesn’t (3:25).</w:t>
      </w:r>
    </w:p>
    <w:p w:rsidR="00D81097" w:rsidRPr="00D95F0B" w:rsidRDefault="00D81097" w:rsidP="005E4B5E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Client shows the room’s title, but redline’s doesn’t.</w:t>
      </w:r>
    </w:p>
    <w:p w:rsidR="00D81097" w:rsidRPr="00D95F0B" w:rsidRDefault="00D81097" w:rsidP="005E4B5E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Room’s controls have different icons (build’s “Invite guests and redline’s “…”) and different (location/order)s (screen share and webcam).</w:t>
      </w:r>
    </w:p>
    <w:p w:rsidR="00D81097" w:rsidRPr="00D95F0B" w:rsidRDefault="00D81097" w:rsidP="005E4B5E">
      <w:pPr>
        <w:spacing w:line="240" w:lineRule="auto"/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t>- Windowed video camera feed show its icons in different positions (redline’s show then above the windowed video screen while build shows it inside).</w:t>
      </w:r>
    </w:p>
    <w:p w:rsidR="00D81097" w:rsidRPr="00D95F0B" w:rsidRDefault="00D81097" w:rsidP="00280AA0">
      <w:pPr>
        <w:rPr>
          <w:rFonts w:ascii="Cambria" w:hAnsi="Cambria"/>
          <w:sz w:val="16"/>
          <w:szCs w:val="16"/>
        </w:rPr>
      </w:pPr>
      <w:r w:rsidRPr="00D95F0B">
        <w:rPr>
          <w:rFonts w:ascii="Cambria" w:hAnsi="Cambria"/>
          <w:sz w:val="16"/>
          <w:szCs w:val="16"/>
        </w:rPr>
        <w:br w:type="page"/>
        <w:t xml:space="preserve">On 4/19/2016, I finally sort of figured out and managed to get a couple calls to join and after joining with v1.5.1464.0 with a few accounts </w:t>
      </w:r>
      <w:r>
        <w:rPr>
          <w:rFonts w:ascii="Cambria" w:hAnsi="Cambria"/>
          <w:sz w:val="16"/>
          <w:szCs w:val="16"/>
        </w:rPr>
        <w:t xml:space="preserve">(2 non-Cisco accounts + 1 Cisco account; couldn’t go more than 3 at the same time for its free service and required paid upgrades) </w:t>
      </w:r>
      <w:r w:rsidRPr="00D95F0B">
        <w:rPr>
          <w:rFonts w:ascii="Cambria" w:hAnsi="Cambria"/>
          <w:sz w:val="16"/>
          <w:szCs w:val="16"/>
        </w:rPr>
        <w:t>and clients with limitations:</w:t>
      </w:r>
    </w:p>
    <w:p w:rsidR="00D81097" w:rsidRDefault="00D81097" w:rsidP="006E223D">
      <w:pPr>
        <w:spacing w:line="240" w:lineRule="auto"/>
        <w:rPr>
          <w:rFonts w:ascii="Cambria" w:hAnsi="Cambria"/>
          <w:sz w:val="16"/>
          <w:szCs w:val="16"/>
        </w:rPr>
      </w:pPr>
      <w:r w:rsidRPr="00190D46">
        <w:rPr>
          <w:rFonts w:ascii="Cambria" w:hAnsi="Cambria"/>
          <w:noProof/>
          <w:sz w:val="16"/>
          <w:szCs w:val="16"/>
        </w:rPr>
        <w:pict>
          <v:shape id="Picture 10" o:spid="_x0000_i1027" type="#_x0000_t75" style="width:702pt;height:573pt;visibility:visible">
            <v:imagedata r:id="rId14" o:title=""/>
          </v:shape>
        </w:pict>
      </w:r>
    </w:p>
    <w:p w:rsidR="00D81097" w:rsidRDefault="00D81097" w:rsidP="00915B15">
      <w:pPr>
        <w:spacing w:line="240" w:lineRule="auto"/>
        <w:rPr>
          <w:rFonts w:ascii="Cambria" w:hAnsi="Cambria"/>
          <w:sz w:val="16"/>
          <w:szCs w:val="16"/>
        </w:rPr>
      </w:pPr>
      <w:r w:rsidRPr="00190D46">
        <w:rPr>
          <w:rFonts w:ascii="Cambria" w:hAnsi="Cambria"/>
          <w:noProof/>
          <w:sz w:val="16"/>
          <w:szCs w:val="16"/>
        </w:rPr>
        <w:pict>
          <v:shape id="Picture 5" o:spid="_x0000_i1028" type="#_x0000_t75" style="width:783pt;height:546.75pt;visibility:visible">
            <v:imagedata r:id="rId15" o:title=""/>
          </v:shape>
        </w:pict>
      </w:r>
    </w:p>
    <w:p w:rsidR="00D81097" w:rsidRDefault="00D81097" w:rsidP="00915B15">
      <w:pPr>
        <w:spacing w:line="240" w:lineRule="auto"/>
        <w:rPr>
          <w:rFonts w:ascii="Cambria" w:hAnsi="Cambria"/>
          <w:sz w:val="16"/>
          <w:szCs w:val="16"/>
        </w:rPr>
      </w:pPr>
      <w:r w:rsidRPr="00190D46">
        <w:rPr>
          <w:rFonts w:ascii="Cambria" w:hAnsi="Cambria"/>
          <w:noProof/>
          <w:sz w:val="16"/>
          <w:szCs w:val="16"/>
        </w:rPr>
        <w:pict>
          <v:shape id="Picture 8" o:spid="_x0000_i1029" type="#_x0000_t75" style="width:792.75pt;height:545.25pt;visibility:visible">
            <v:imagedata r:id="rId16" o:title=""/>
          </v:shape>
        </w:pict>
      </w:r>
    </w:p>
    <w:p w:rsidR="00D81097" w:rsidRDefault="00D81097" w:rsidP="00915B15">
      <w:pPr>
        <w:spacing w:line="240" w:lineRule="auto"/>
        <w:rPr>
          <w:rFonts w:ascii="Cambria" w:hAnsi="Cambria"/>
          <w:sz w:val="16"/>
          <w:szCs w:val="16"/>
        </w:rPr>
      </w:pPr>
      <w:r w:rsidRPr="00190D46">
        <w:rPr>
          <w:rFonts w:ascii="Cambria" w:hAnsi="Cambria"/>
          <w:noProof/>
          <w:sz w:val="16"/>
          <w:szCs w:val="16"/>
        </w:rPr>
        <w:pict>
          <v:shape id="Picture 13" o:spid="_x0000_i1030" type="#_x0000_t75" style="width:777.75pt;height:437.25pt;visibility:visible">
            <v:imagedata r:id="rId17" o:title=""/>
          </v:shape>
        </w:pict>
      </w:r>
    </w:p>
    <w:p w:rsidR="00D81097" w:rsidRDefault="00D81097" w:rsidP="00915B15">
      <w:pPr>
        <w:spacing w:line="240" w:lineRule="auto"/>
        <w:rPr>
          <w:rFonts w:ascii="Cambria" w:hAnsi="Cambria"/>
          <w:sz w:val="16"/>
          <w:szCs w:val="16"/>
        </w:rPr>
      </w:pPr>
      <w:r w:rsidRPr="00993F0E">
        <w:rPr>
          <w:noProof/>
        </w:rPr>
        <w:pict>
          <v:shape id="Picture 12" o:spid="_x0000_i1031" type="#_x0000_t75" style="width:777.75pt;height:437.25pt;visibility:visible">
            <v:imagedata r:id="rId18" o:title=""/>
          </v:shape>
        </w:pict>
      </w:r>
    </w:p>
    <w:p w:rsidR="00D81097" w:rsidRPr="00D95F0B" w:rsidRDefault="00D81097" w:rsidP="00D95F0B">
      <w:pPr>
        <w:pStyle w:val="NoSpacing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Issues were identical/similiar what were seen in the previous pages.</w:t>
      </w:r>
    </w:p>
    <w:sectPr w:rsidR="00D81097" w:rsidRPr="00D95F0B" w:rsidSect="004064F1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2914"/>
    <w:multiLevelType w:val="hybridMultilevel"/>
    <w:tmpl w:val="E4285272"/>
    <w:lvl w:ilvl="0" w:tplc="E65CF41E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5F7B78"/>
    <w:multiLevelType w:val="hybridMultilevel"/>
    <w:tmpl w:val="D7BE2F56"/>
    <w:lvl w:ilvl="0" w:tplc="9A86722E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A129CF"/>
    <w:multiLevelType w:val="hybridMultilevel"/>
    <w:tmpl w:val="3B300720"/>
    <w:lvl w:ilvl="0" w:tplc="1A3CC236">
      <w:numFmt w:val="bullet"/>
      <w:lvlText w:val="-"/>
      <w:lvlJc w:val="left"/>
      <w:pPr>
        <w:ind w:left="1080" w:hanging="360"/>
      </w:pPr>
      <w:rPr>
        <w:rFonts w:ascii="Cambria" w:eastAsia="Times New Roman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7E74"/>
    <w:rsid w:val="0002432F"/>
    <w:rsid w:val="00026A1D"/>
    <w:rsid w:val="00037280"/>
    <w:rsid w:val="000759C6"/>
    <w:rsid w:val="00083DD8"/>
    <w:rsid w:val="00091827"/>
    <w:rsid w:val="000B672F"/>
    <w:rsid w:val="000C44A4"/>
    <w:rsid w:val="000E2DA4"/>
    <w:rsid w:val="000E4D70"/>
    <w:rsid w:val="000E623C"/>
    <w:rsid w:val="000F4F9F"/>
    <w:rsid w:val="001054C2"/>
    <w:rsid w:val="00115AD3"/>
    <w:rsid w:val="00116E3F"/>
    <w:rsid w:val="001428CC"/>
    <w:rsid w:val="0014423D"/>
    <w:rsid w:val="00190D46"/>
    <w:rsid w:val="001A502E"/>
    <w:rsid w:val="001B7B4A"/>
    <w:rsid w:val="001C4EFD"/>
    <w:rsid w:val="001C5484"/>
    <w:rsid w:val="001D531D"/>
    <w:rsid w:val="00207F56"/>
    <w:rsid w:val="002318A4"/>
    <w:rsid w:val="00252502"/>
    <w:rsid w:val="00261D17"/>
    <w:rsid w:val="002623E5"/>
    <w:rsid w:val="0027730D"/>
    <w:rsid w:val="002778DD"/>
    <w:rsid w:val="00280AA0"/>
    <w:rsid w:val="00285819"/>
    <w:rsid w:val="002B0365"/>
    <w:rsid w:val="002B6D01"/>
    <w:rsid w:val="002D5829"/>
    <w:rsid w:val="002E60EC"/>
    <w:rsid w:val="003023C1"/>
    <w:rsid w:val="0031622F"/>
    <w:rsid w:val="00344D94"/>
    <w:rsid w:val="0034535B"/>
    <w:rsid w:val="00346839"/>
    <w:rsid w:val="00353221"/>
    <w:rsid w:val="00360426"/>
    <w:rsid w:val="00360C31"/>
    <w:rsid w:val="0037524B"/>
    <w:rsid w:val="003753B8"/>
    <w:rsid w:val="003C16F5"/>
    <w:rsid w:val="003D24FA"/>
    <w:rsid w:val="003F7F67"/>
    <w:rsid w:val="004064F1"/>
    <w:rsid w:val="00413A03"/>
    <w:rsid w:val="00435F33"/>
    <w:rsid w:val="004B56BF"/>
    <w:rsid w:val="004C24BF"/>
    <w:rsid w:val="004C56C7"/>
    <w:rsid w:val="004F669D"/>
    <w:rsid w:val="00503BFE"/>
    <w:rsid w:val="00504E12"/>
    <w:rsid w:val="005114CC"/>
    <w:rsid w:val="0052034F"/>
    <w:rsid w:val="00546047"/>
    <w:rsid w:val="005611A0"/>
    <w:rsid w:val="00570A6D"/>
    <w:rsid w:val="0057385D"/>
    <w:rsid w:val="0058742B"/>
    <w:rsid w:val="00592A87"/>
    <w:rsid w:val="005B14B3"/>
    <w:rsid w:val="005B3EC9"/>
    <w:rsid w:val="005C1EF8"/>
    <w:rsid w:val="005D1EDD"/>
    <w:rsid w:val="005E4B5E"/>
    <w:rsid w:val="00617986"/>
    <w:rsid w:val="00645E82"/>
    <w:rsid w:val="006574E8"/>
    <w:rsid w:val="00664986"/>
    <w:rsid w:val="006815C3"/>
    <w:rsid w:val="00687CAD"/>
    <w:rsid w:val="00693FC1"/>
    <w:rsid w:val="00696F95"/>
    <w:rsid w:val="006A3FEF"/>
    <w:rsid w:val="006D07D5"/>
    <w:rsid w:val="006D5BC5"/>
    <w:rsid w:val="006E223D"/>
    <w:rsid w:val="006F3F31"/>
    <w:rsid w:val="00703DF3"/>
    <w:rsid w:val="00704B9E"/>
    <w:rsid w:val="00750D1C"/>
    <w:rsid w:val="00751E3E"/>
    <w:rsid w:val="0078785D"/>
    <w:rsid w:val="007966A9"/>
    <w:rsid w:val="007B3708"/>
    <w:rsid w:val="007B3937"/>
    <w:rsid w:val="007E3100"/>
    <w:rsid w:val="007E342D"/>
    <w:rsid w:val="008122E5"/>
    <w:rsid w:val="00826F7F"/>
    <w:rsid w:val="0084728C"/>
    <w:rsid w:val="0087105A"/>
    <w:rsid w:val="008760C8"/>
    <w:rsid w:val="00876A77"/>
    <w:rsid w:val="00882E4B"/>
    <w:rsid w:val="008F58A6"/>
    <w:rsid w:val="00915B15"/>
    <w:rsid w:val="00922142"/>
    <w:rsid w:val="0093604D"/>
    <w:rsid w:val="00956163"/>
    <w:rsid w:val="00970ADB"/>
    <w:rsid w:val="00981F86"/>
    <w:rsid w:val="009846B8"/>
    <w:rsid w:val="0099399B"/>
    <w:rsid w:val="00993F0E"/>
    <w:rsid w:val="009964D2"/>
    <w:rsid w:val="009A1ABF"/>
    <w:rsid w:val="009D0819"/>
    <w:rsid w:val="009D5CF3"/>
    <w:rsid w:val="009D6181"/>
    <w:rsid w:val="00A0107A"/>
    <w:rsid w:val="00A04FF0"/>
    <w:rsid w:val="00A4534D"/>
    <w:rsid w:val="00A45922"/>
    <w:rsid w:val="00A55912"/>
    <w:rsid w:val="00A6617A"/>
    <w:rsid w:val="00A741B2"/>
    <w:rsid w:val="00A82580"/>
    <w:rsid w:val="00A950B5"/>
    <w:rsid w:val="00AB22B8"/>
    <w:rsid w:val="00AC75D7"/>
    <w:rsid w:val="00AE7FF7"/>
    <w:rsid w:val="00AF2746"/>
    <w:rsid w:val="00AF6608"/>
    <w:rsid w:val="00B17A8F"/>
    <w:rsid w:val="00B31630"/>
    <w:rsid w:val="00B34449"/>
    <w:rsid w:val="00B44D3E"/>
    <w:rsid w:val="00B5273E"/>
    <w:rsid w:val="00BB4091"/>
    <w:rsid w:val="00BE6AA4"/>
    <w:rsid w:val="00BF05C7"/>
    <w:rsid w:val="00C1210F"/>
    <w:rsid w:val="00C4577D"/>
    <w:rsid w:val="00C64D79"/>
    <w:rsid w:val="00C754FB"/>
    <w:rsid w:val="00CD7E74"/>
    <w:rsid w:val="00CE0A3D"/>
    <w:rsid w:val="00CF086D"/>
    <w:rsid w:val="00D00386"/>
    <w:rsid w:val="00D0224D"/>
    <w:rsid w:val="00D02B86"/>
    <w:rsid w:val="00D057EF"/>
    <w:rsid w:val="00D202AB"/>
    <w:rsid w:val="00D52BB2"/>
    <w:rsid w:val="00D53117"/>
    <w:rsid w:val="00D53576"/>
    <w:rsid w:val="00D576A7"/>
    <w:rsid w:val="00D57D0B"/>
    <w:rsid w:val="00D602FB"/>
    <w:rsid w:val="00D73BD6"/>
    <w:rsid w:val="00D749EB"/>
    <w:rsid w:val="00D74ED6"/>
    <w:rsid w:val="00D77A4B"/>
    <w:rsid w:val="00D81097"/>
    <w:rsid w:val="00D82A54"/>
    <w:rsid w:val="00D8792F"/>
    <w:rsid w:val="00D942E7"/>
    <w:rsid w:val="00D95C84"/>
    <w:rsid w:val="00D95F0B"/>
    <w:rsid w:val="00DA306A"/>
    <w:rsid w:val="00DB10B4"/>
    <w:rsid w:val="00DB7D47"/>
    <w:rsid w:val="00DC5ACB"/>
    <w:rsid w:val="00DF00AF"/>
    <w:rsid w:val="00DF0995"/>
    <w:rsid w:val="00E13D38"/>
    <w:rsid w:val="00E21B5E"/>
    <w:rsid w:val="00E2247C"/>
    <w:rsid w:val="00E22810"/>
    <w:rsid w:val="00E8276A"/>
    <w:rsid w:val="00E83C1B"/>
    <w:rsid w:val="00ED76C1"/>
    <w:rsid w:val="00EF633E"/>
    <w:rsid w:val="00F1095E"/>
    <w:rsid w:val="00F30C10"/>
    <w:rsid w:val="00F400E8"/>
    <w:rsid w:val="00F41EA3"/>
    <w:rsid w:val="00F649EC"/>
    <w:rsid w:val="00F74217"/>
    <w:rsid w:val="00F80B1A"/>
    <w:rsid w:val="00F81F0E"/>
    <w:rsid w:val="00F85090"/>
    <w:rsid w:val="00FD35DC"/>
    <w:rsid w:val="00FD5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EF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C4EF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6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23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400E8"/>
    <w:pPr>
      <w:ind w:left="720"/>
      <w:contextualSpacing/>
    </w:pPr>
  </w:style>
  <w:style w:type="paragraph" w:styleId="NoSpacing">
    <w:name w:val="No Spacing"/>
    <w:uiPriority w:val="99"/>
    <w:qFormat/>
    <w:rsid w:val="00696F95"/>
  </w:style>
  <w:style w:type="character" w:styleId="FollowedHyperlink">
    <w:name w:val="FollowedHyperlink"/>
    <w:basedOn w:val="DefaultParagraphFont"/>
    <w:uiPriority w:val="99"/>
    <w:semiHidden/>
    <w:rsid w:val="009D5CF3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74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0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4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4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4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4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pp.zeplin.io/project.html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https://app.zeplin.io/project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app.zeplin.io/project.html" TargetMode="External"/><Relationship Id="rId5" Type="http://schemas.openxmlformats.org/officeDocument/2006/relationships/hyperlink" Target="https://app.zeplin.io/project.html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483</TotalTime>
  <Pages>9</Pages>
  <Words>846</Words>
  <Characters>4826</Characters>
  <Application>Microsoft Office Outlook</Application>
  <DocSecurity>0</DocSecurity>
  <Lines>0</Lines>
  <Paragraphs>0</Paragraphs>
  <ScaleCrop>false</ScaleCrop>
  <Company>Cisco Systems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Pi</dc:creator>
  <cp:keywords/>
  <dc:description/>
  <cp:lastModifiedBy>ant</cp:lastModifiedBy>
  <cp:revision>177</cp:revision>
  <dcterms:created xsi:type="dcterms:W3CDTF">2016-04-15T18:10:00Z</dcterms:created>
  <dcterms:modified xsi:type="dcterms:W3CDTF">2017-05-17T05:57:00Z</dcterms:modified>
</cp:coreProperties>
</file>